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"/>
        <w:gridCol w:w="4873"/>
        <w:gridCol w:w="484"/>
        <w:gridCol w:w="5376"/>
        <w:gridCol w:w="5365"/>
      </w:tblGrid>
      <w:tr w:rsidR="005F6219" w:rsidTr="00C41AA1">
        <w:trPr>
          <w:trHeight w:val="450"/>
          <w:jc w:val="center"/>
        </w:trPr>
        <w:tc>
          <w:tcPr>
            <w:tcW w:w="20" w:type="dxa"/>
          </w:tcPr>
          <w:p w:rsidR="005F6219" w:rsidRDefault="005F6219" w:rsidP="00970DBA">
            <w:pPr>
              <w:spacing w:after="0"/>
            </w:pPr>
            <w:bookmarkStart w:id="0" w:name="_Hlk516410281"/>
          </w:p>
        </w:tc>
        <w:tc>
          <w:tcPr>
            <w:tcW w:w="4873" w:type="dxa"/>
            <w:vMerge w:val="restart"/>
          </w:tcPr>
          <w:p w:rsidR="00C41AA1" w:rsidRPr="00C41AA1" w:rsidRDefault="00C41AA1" w:rsidP="00C41AA1">
            <w:pPr>
              <w:shd w:val="clear" w:color="auto" w:fill="FFFFFF"/>
              <w:spacing w:before="0" w:after="0" w:line="555" w:lineRule="atLeast"/>
              <w:jc w:val="center"/>
              <w:textAlignment w:val="baseline"/>
              <w:outlineLvl w:val="0"/>
              <w:rPr>
                <w:rFonts w:ascii="Georgia" w:eastAsia="Times New Roman" w:hAnsi="Georgia" w:cs="Times New Roman"/>
                <w:color w:val="000000"/>
                <w:kern w:val="36"/>
                <w:sz w:val="47"/>
                <w:szCs w:val="4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kern w:val="36"/>
                <w:sz w:val="47"/>
                <w:szCs w:val="47"/>
                <w:lang w:eastAsia="ru-RU"/>
              </w:rPr>
              <w:t>Как женщине сопротивляться насилию в семье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center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b/>
                <w:bCs/>
                <w:color w:val="800000"/>
                <w:sz w:val="27"/>
                <w:szCs w:val="27"/>
                <w:bdr w:val="none" w:sz="0" w:space="0" w:color="auto" w:frame="1"/>
                <w:lang w:eastAsia="ru-RU"/>
              </w:rPr>
              <w:t>Как сопротивляться насилию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Физически</w:t>
            </w:r>
          </w:p>
          <w:p w:rsidR="005F6219" w:rsidRPr="00F40AD1" w:rsidRDefault="005F6219" w:rsidP="00F40AD1">
            <w:pPr>
              <w:pStyle w:val="10"/>
            </w:pPr>
          </w:p>
          <w:p w:rsidR="00C41AA1" w:rsidRDefault="00C41AA1" w:rsidP="00970DBA">
            <w:r>
              <w:rPr>
                <w:noProof/>
                <w:lang w:eastAsia="ru-RU"/>
              </w:rPr>
              <w:drawing>
                <wp:inline distT="0" distB="0" distL="0" distR="0" wp14:anchorId="08179240" wp14:editId="0B524EE3">
                  <wp:extent cx="2872105" cy="1647825"/>
                  <wp:effectExtent l="0" t="0" r="4445" b="9525"/>
                  <wp:docPr id="2" name="Рисунок 2" descr="Как женщине сопротивляться насилию в семье - фото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женщине сопротивляться насилию в семье - фото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46" cy="168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Обдумайте свои действия на тот случай, если акт насилия повторится опять: найдите место, куда можно убежать в случае опасности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устраивайте споры в ванной, на кухне и прочих местах, где под рукой много острых, режущих предметов.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забывайте находиться максимально близко к двери – у вас должна быть возможность беспрепятственно покинуть помещение.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Спрячьте запасные ключи от квартиры/машины, так чтобы можно было быстро их взять и немедленно по необходимости уйти/уехать.</w:t>
            </w: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Спрячьте в безопасном месте некоторую сумму денег, паспорт, документы ребенка, список номеров телефонов близких, некоторую одежду и лекарства.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C41A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Заранее продумайте хранение ювелирных изделий. Их можно отдать под залог и в особо сложных случаях выручить необходимые деньги</w:t>
            </w:r>
            <w:r w:rsidRPr="00C41AA1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F6219" w:rsidRPr="00C41AA1" w:rsidRDefault="005F6219" w:rsidP="00C41AA1"/>
        </w:tc>
        <w:tc>
          <w:tcPr>
            <w:tcW w:w="484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  <w:vMerge w:val="restart"/>
            <w:vAlign w:val="center"/>
          </w:tcPr>
          <w:p w:rsidR="005F6219" w:rsidRDefault="00C41AA1" w:rsidP="00C41AA1">
            <w:pPr>
              <w:pStyle w:val="21"/>
            </w:pPr>
            <w:r>
              <w:rPr>
                <w:lang w:eastAsia="ru-RU"/>
              </w:rPr>
              <w:drawing>
                <wp:inline distT="0" distB="0" distL="0" distR="0" wp14:anchorId="6FA8FF54" wp14:editId="41582171">
                  <wp:extent cx="2514600" cy="2124075"/>
                  <wp:effectExtent l="0" t="0" r="0" b="9525"/>
                  <wp:docPr id="5" name="Рисунок 5" descr="Как женщине сопротивляться насилию в семье - фото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женщине сопротивляться насилию в семье - фото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  <w:vAlign w:val="center"/>
          </w:tcPr>
          <w:p w:rsidR="005F6219" w:rsidRDefault="005F6219" w:rsidP="00697113">
            <w:pPr>
              <w:spacing w:after="0"/>
            </w:pPr>
          </w:p>
        </w:tc>
      </w:tr>
      <w:tr w:rsidR="005F6219" w:rsidTr="00C41AA1">
        <w:trPr>
          <w:trHeight w:val="2610"/>
          <w:jc w:val="center"/>
        </w:trPr>
        <w:tc>
          <w:tcPr>
            <w:tcW w:w="20" w:type="dxa"/>
            <w:vMerge w:val="restart"/>
          </w:tcPr>
          <w:p w:rsidR="005F6219" w:rsidRDefault="005F6219" w:rsidP="00970DBA">
            <w:pPr>
              <w:spacing w:after="0"/>
            </w:pPr>
          </w:p>
        </w:tc>
        <w:tc>
          <w:tcPr>
            <w:tcW w:w="4873" w:type="dxa"/>
            <w:vMerge/>
          </w:tcPr>
          <w:p w:rsidR="005F6219" w:rsidRDefault="005F6219" w:rsidP="00970DBA"/>
        </w:tc>
        <w:tc>
          <w:tcPr>
            <w:tcW w:w="484" w:type="dxa"/>
            <w:vMerge w:val="restart"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  <w:vMerge/>
            <w:vAlign w:val="center"/>
          </w:tcPr>
          <w:p w:rsidR="005F6219" w:rsidRPr="00F40AD1" w:rsidRDefault="005F6219" w:rsidP="00F40AD1">
            <w:pPr>
              <w:pStyle w:val="21"/>
            </w:pPr>
          </w:p>
        </w:tc>
        <w:tc>
          <w:tcPr>
            <w:tcW w:w="5365" w:type="dxa"/>
            <w:vAlign w:val="center"/>
          </w:tcPr>
          <w:p w:rsidR="005F6219" w:rsidRDefault="00697113" w:rsidP="005F6219">
            <w:pPr>
              <w:spacing w:after="0"/>
              <w:jc w:val="center"/>
            </w:pPr>
            <w:r>
              <w:t>--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D07C37D" wp14:editId="5DE391A3">
                  <wp:extent cx="3780983" cy="2057400"/>
                  <wp:effectExtent l="0" t="0" r="0" b="0"/>
                  <wp:docPr id="12" name="Рисунок 12" descr="Как женщине сопротивляться насилию в семье - фото №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женщине сопротивляться насилию в семье - фото №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983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19" w:rsidTr="00C41AA1">
        <w:trPr>
          <w:trHeight w:val="1026"/>
          <w:jc w:val="center"/>
        </w:trPr>
        <w:tc>
          <w:tcPr>
            <w:tcW w:w="20" w:type="dxa"/>
            <w:vMerge/>
          </w:tcPr>
          <w:p w:rsidR="005F6219" w:rsidRDefault="005F6219" w:rsidP="00970DBA">
            <w:pPr>
              <w:spacing w:after="0"/>
            </w:pPr>
          </w:p>
        </w:tc>
        <w:tc>
          <w:tcPr>
            <w:tcW w:w="4873" w:type="dxa"/>
            <w:vMerge/>
          </w:tcPr>
          <w:p w:rsidR="005F6219" w:rsidRDefault="005F6219" w:rsidP="00970DBA"/>
        </w:tc>
        <w:tc>
          <w:tcPr>
            <w:tcW w:w="484" w:type="dxa"/>
            <w:vMerge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  <w:vMerge/>
            <w:vAlign w:val="center"/>
          </w:tcPr>
          <w:p w:rsidR="005F6219" w:rsidRPr="00F40AD1" w:rsidRDefault="005F6219" w:rsidP="00F40AD1">
            <w:pPr>
              <w:pStyle w:val="21"/>
            </w:pPr>
          </w:p>
        </w:tc>
        <w:tc>
          <w:tcPr>
            <w:tcW w:w="5365" w:type="dxa"/>
          </w:tcPr>
          <w:p w:rsidR="005F6219" w:rsidRDefault="005F6219" w:rsidP="00970DBA">
            <w:pPr>
              <w:spacing w:after="0"/>
            </w:pPr>
          </w:p>
        </w:tc>
      </w:tr>
      <w:tr w:rsidR="005F6219" w:rsidTr="00C41AA1">
        <w:trPr>
          <w:trHeight w:val="990"/>
          <w:jc w:val="center"/>
        </w:trPr>
        <w:tc>
          <w:tcPr>
            <w:tcW w:w="20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4873" w:type="dxa"/>
            <w:vMerge/>
          </w:tcPr>
          <w:p w:rsidR="005F6219" w:rsidRDefault="005F6219" w:rsidP="00970DBA">
            <w:pPr>
              <w:spacing w:after="0"/>
            </w:pPr>
          </w:p>
        </w:tc>
        <w:tc>
          <w:tcPr>
            <w:tcW w:w="484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</w:tcPr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Не отвечайте агрессией на агрессию.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Не кричите и не плачьте.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Вежливо отказывайтесь от того, что вам не подходит, решительно – от того, что несет для вас опасность.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Говорите с насильником максимально спокойно, потому что ваши жесты и мимика могут вызывать агрессию со стороны обидчика.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  <w:p w:rsidR="00C41AA1" w:rsidRP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Напомните о том, что от конфликта страдает ребенок.</w:t>
            </w: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br/>
              <w:t> </w:t>
            </w:r>
          </w:p>
          <w:p w:rsidR="00C41AA1" w:rsidRDefault="00C41AA1" w:rsidP="00C41AA1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C41AA1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Обязательно, если ситуация не патовая, поощряйте любые позитивные изменения со стороны агрессора.</w:t>
            </w:r>
          </w:p>
          <w:p w:rsidR="00C41AA1" w:rsidRPr="00635FA8" w:rsidRDefault="00C41AA1" w:rsidP="00635FA8">
            <w:pPr>
              <w:shd w:val="clear" w:color="auto" w:fill="FFFFFF"/>
              <w:spacing w:before="0" w:after="0"/>
              <w:jc w:val="both"/>
              <w:textAlignment w:val="baseline"/>
              <w:rPr>
                <w:rFonts w:ascii="Georgia" w:eastAsia="Times New Roman" w:hAnsi="Georgia" w:cs="Times New Roman"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365" w:type="dxa"/>
          </w:tcPr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lastRenderedPageBreak/>
              <w:t>Не молчите! Расскажите про вопиющие случаи применения насилия своим близким, людям, которым доверяете.</w:t>
            </w:r>
          </w:p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Договоритесь с соседями, что в случае крика с вашей квартиры, они вызовут полицию.</w:t>
            </w:r>
          </w:p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Делайте все, чтобы не оставаться с насильником наедине.</w:t>
            </w:r>
          </w:p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 Обратитесь в районное отделение милиции для экспертизы на </w:t>
            </w:r>
            <w:proofErr w:type="gramStart"/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>нанесение  телесных</w:t>
            </w:r>
            <w:proofErr w:type="gramEnd"/>
            <w:r w:rsidRPr="009D2A17"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  <w:t xml:space="preserve"> повреждений. </w:t>
            </w:r>
          </w:p>
          <w:p w:rsidR="00697113" w:rsidRPr="00635FA8" w:rsidRDefault="00697113" w:rsidP="00697113">
            <w:pPr>
              <w:spacing w:after="0"/>
              <w:rPr>
                <w:sz w:val="28"/>
                <w:szCs w:val="28"/>
              </w:rPr>
            </w:pPr>
          </w:p>
          <w:p w:rsidR="00697113" w:rsidRPr="009D2A17" w:rsidRDefault="00697113" w:rsidP="00697113">
            <w:pPr>
              <w:rPr>
                <w:sz w:val="20"/>
              </w:rPr>
            </w:pPr>
          </w:p>
          <w:p w:rsidR="00697113" w:rsidRPr="009D2A17" w:rsidRDefault="00697113" w:rsidP="00697113">
            <w:pPr>
              <w:shd w:val="clear" w:color="auto" w:fill="FFFFFF"/>
              <w:spacing w:after="0"/>
              <w:jc w:val="both"/>
              <w:textAlignment w:val="baseline"/>
              <w:rPr>
                <w:rFonts w:ascii="Georgia" w:eastAsia="Times New Roman" w:hAnsi="Georgia" w:cs="Times New Roman"/>
                <w:color w:val="000000"/>
                <w:sz w:val="20"/>
                <w:lang w:eastAsia="ru-RU"/>
              </w:rPr>
            </w:pPr>
          </w:p>
          <w:p w:rsidR="005F6219" w:rsidRDefault="005F6219" w:rsidP="00970DBA">
            <w:pPr>
              <w:spacing w:after="0"/>
            </w:pPr>
          </w:p>
        </w:tc>
      </w:tr>
      <w:tr w:rsidR="005F6219" w:rsidTr="00C41AA1">
        <w:trPr>
          <w:trHeight w:val="3267"/>
          <w:jc w:val="center"/>
        </w:trPr>
        <w:tc>
          <w:tcPr>
            <w:tcW w:w="20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4873" w:type="dxa"/>
            <w:vMerge/>
          </w:tcPr>
          <w:p w:rsidR="005F6219" w:rsidRDefault="005F6219" w:rsidP="00970DBA">
            <w:pPr>
              <w:spacing w:after="0"/>
            </w:pPr>
          </w:p>
        </w:tc>
        <w:tc>
          <w:tcPr>
            <w:tcW w:w="484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  <w:vAlign w:val="center"/>
          </w:tcPr>
          <w:p w:rsidR="005F6219" w:rsidRPr="00F40AD1" w:rsidRDefault="005F6219" w:rsidP="00F40AD1">
            <w:pPr>
              <w:pStyle w:val="afb"/>
            </w:pPr>
          </w:p>
          <w:sdt>
            <w:sdtPr>
              <w:id w:val="1983803634"/>
              <w:placeholder>
                <w:docPart w:val="BB8EADD96A9F40A59521C4FDB7130DD3"/>
              </w:placeholder>
              <w:temporary/>
              <w:showingPlcHdr/>
              <w15:appearance w15:val="hidden"/>
            </w:sdtPr>
            <w:sdtEndPr/>
            <w:sdtContent>
              <w:p w:rsidR="005F6219" w:rsidRPr="00F40AD1" w:rsidRDefault="005F6219" w:rsidP="00F40AD1">
                <w:pPr>
                  <w:pStyle w:val="afb"/>
                </w:pPr>
                <w:r w:rsidRPr="00F40AD1">
                  <w:rPr>
                    <w:rStyle w:val="afa"/>
                    <w:color w:val="FFFFFF" w:themeColor="background1"/>
                    <w:lang w:bidi="ru-RU"/>
                  </w:rPr>
                  <w:t>Город, регион, почтовый индекс</w:t>
                </w:r>
              </w:p>
            </w:sdtContent>
          </w:sdt>
          <w:sdt>
            <w:sdtPr>
              <w:id w:val="-2080666778"/>
              <w:placeholder>
                <w:docPart w:val="C9190A4A09EB4E5BA0EF6786D0F4B4D1"/>
              </w:placeholder>
              <w:temporary/>
              <w:showingPlcHdr/>
              <w15:appearance w15:val="hidden"/>
            </w:sdtPr>
            <w:sdtEndPr/>
            <w:sdtContent>
              <w:p w:rsidR="005F6219" w:rsidRPr="00F40AD1" w:rsidRDefault="005F6219" w:rsidP="00F40AD1">
                <w:pPr>
                  <w:pStyle w:val="afb"/>
                </w:pPr>
                <w:r w:rsidRPr="00F40AD1">
                  <w:rPr>
                    <w:rStyle w:val="afa"/>
                    <w:color w:val="FFFFFF" w:themeColor="background1"/>
                    <w:lang w:bidi="ru-RU"/>
                  </w:rPr>
                  <w:t>Номер телефона</w:t>
                </w:r>
              </w:p>
            </w:sdtContent>
          </w:sdt>
          <w:sdt>
            <w:sdtPr>
              <w:id w:val="-1089463269"/>
              <w:placeholder>
                <w:docPart w:val="708665C3363D4C27834739261D651049"/>
              </w:placeholder>
              <w:temporary/>
              <w:showingPlcHdr/>
              <w15:appearance w15:val="hidden"/>
            </w:sdtPr>
            <w:sdtEndPr/>
            <w:sdtContent>
              <w:p w:rsidR="005F6219" w:rsidRDefault="005F6219" w:rsidP="00F40AD1">
                <w:pPr>
                  <w:pStyle w:val="afb"/>
                </w:pPr>
                <w:r w:rsidRPr="00F40AD1">
                  <w:rPr>
                    <w:rStyle w:val="afa"/>
                    <w:color w:val="FFFFFF" w:themeColor="background1"/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5365" w:type="dxa"/>
            <w:vAlign w:val="center"/>
          </w:tcPr>
          <w:p w:rsidR="005F6219" w:rsidRDefault="005F6219" w:rsidP="00970DBA">
            <w:pPr>
              <w:spacing w:after="0"/>
              <w:jc w:val="center"/>
            </w:pPr>
          </w:p>
        </w:tc>
      </w:tr>
      <w:tr w:rsidR="005F6219" w:rsidTr="00C41AA1">
        <w:trPr>
          <w:trHeight w:val="2160"/>
          <w:jc w:val="center"/>
        </w:trPr>
        <w:tc>
          <w:tcPr>
            <w:tcW w:w="20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4873" w:type="dxa"/>
            <w:vMerge/>
          </w:tcPr>
          <w:p w:rsidR="005F6219" w:rsidRDefault="005F6219" w:rsidP="00970DBA">
            <w:pPr>
              <w:spacing w:after="0"/>
            </w:pPr>
          </w:p>
        </w:tc>
        <w:tc>
          <w:tcPr>
            <w:tcW w:w="484" w:type="dxa"/>
          </w:tcPr>
          <w:p w:rsidR="005F6219" w:rsidRDefault="005F6219" w:rsidP="00970DBA">
            <w:pPr>
              <w:spacing w:after="0"/>
            </w:pPr>
          </w:p>
        </w:tc>
        <w:tc>
          <w:tcPr>
            <w:tcW w:w="5376" w:type="dxa"/>
            <w:vMerge w:val="restart"/>
            <w:vAlign w:val="center"/>
          </w:tcPr>
          <w:p w:rsidR="005F6219" w:rsidRDefault="005F6219" w:rsidP="00F40AD1">
            <w:pPr>
              <w:pStyle w:val="afb"/>
            </w:pPr>
          </w:p>
        </w:tc>
        <w:tc>
          <w:tcPr>
            <w:tcW w:w="5365" w:type="dxa"/>
            <w:vMerge w:val="restart"/>
          </w:tcPr>
          <w:p w:rsidR="005F6219" w:rsidRDefault="005F6219" w:rsidP="00970DBA">
            <w:pPr>
              <w:spacing w:after="0"/>
            </w:pPr>
          </w:p>
        </w:tc>
      </w:tr>
      <w:tr w:rsidR="001A07CD" w:rsidTr="00C41AA1">
        <w:trPr>
          <w:trHeight w:val="144"/>
          <w:jc w:val="center"/>
        </w:trPr>
        <w:tc>
          <w:tcPr>
            <w:tcW w:w="20" w:type="dxa"/>
          </w:tcPr>
          <w:p w:rsidR="001A07CD" w:rsidRDefault="001A07CD" w:rsidP="00F40AD1">
            <w:pPr>
              <w:spacing w:beforeAutospacing="1" w:after="0"/>
            </w:pPr>
          </w:p>
        </w:tc>
        <w:tc>
          <w:tcPr>
            <w:tcW w:w="4873" w:type="dxa"/>
          </w:tcPr>
          <w:p w:rsidR="001A07CD" w:rsidRDefault="001A07CD" w:rsidP="00F40AD1">
            <w:pPr>
              <w:spacing w:beforeAutospacing="1" w:after="0"/>
            </w:pPr>
          </w:p>
        </w:tc>
        <w:tc>
          <w:tcPr>
            <w:tcW w:w="484" w:type="dxa"/>
          </w:tcPr>
          <w:p w:rsidR="001A07CD" w:rsidRDefault="001A07CD" w:rsidP="00F40AD1">
            <w:pPr>
              <w:spacing w:beforeAutospacing="1" w:after="0"/>
            </w:pPr>
          </w:p>
        </w:tc>
        <w:tc>
          <w:tcPr>
            <w:tcW w:w="5376" w:type="dxa"/>
            <w:vMerge/>
          </w:tcPr>
          <w:p w:rsidR="001A07CD" w:rsidRDefault="001A07CD" w:rsidP="00F40AD1">
            <w:pPr>
              <w:spacing w:beforeAutospacing="1" w:after="0"/>
            </w:pPr>
          </w:p>
        </w:tc>
        <w:tc>
          <w:tcPr>
            <w:tcW w:w="5365" w:type="dxa"/>
            <w:vMerge/>
          </w:tcPr>
          <w:p w:rsidR="001A07CD" w:rsidRDefault="001A07CD" w:rsidP="00F40AD1">
            <w:pPr>
              <w:spacing w:beforeAutospacing="1" w:after="0"/>
            </w:pPr>
          </w:p>
        </w:tc>
      </w:tr>
      <w:bookmarkEnd w:id="0"/>
    </w:tbl>
    <w:p w:rsidR="003611B8" w:rsidRPr="00F40AD1" w:rsidRDefault="003611B8" w:rsidP="00F40AD1">
      <w:pPr>
        <w:spacing w:before="0" w:after="0"/>
        <w:rPr>
          <w:sz w:val="10"/>
        </w:rPr>
      </w:pPr>
      <w:r w:rsidRPr="00F40AD1">
        <w:rPr>
          <w:sz w:val="10"/>
          <w:szCs w:val="10"/>
          <w:lang w:bidi="ru-RU"/>
        </w:rPr>
        <w:br w:type="page"/>
      </w:r>
    </w:p>
    <w:tbl>
      <w:tblPr>
        <w:tblW w:w="3542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8"/>
        <w:gridCol w:w="4797"/>
        <w:gridCol w:w="585"/>
        <w:gridCol w:w="759"/>
        <w:gridCol w:w="4989"/>
      </w:tblGrid>
      <w:tr w:rsidR="00771677" w:rsidTr="00771677">
        <w:trPr>
          <w:trHeight w:val="270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797" w:type="dxa"/>
            <w:vMerge w:val="restart"/>
          </w:tcPr>
          <w:p w:rsidR="00771677" w:rsidRDefault="00771677" w:rsidP="00F40AD1">
            <w:pPr>
              <w:spacing w:before="0" w:after="160" w:line="259" w:lineRule="auto"/>
            </w:pPr>
          </w:p>
        </w:tc>
        <w:tc>
          <w:tcPr>
            <w:tcW w:w="585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759" w:type="dxa"/>
            <w:vMerge w:val="restart"/>
          </w:tcPr>
          <w:p w:rsidR="00771677" w:rsidRDefault="00771677" w:rsidP="00970DBA">
            <w:pPr>
              <w:spacing w:after="0"/>
            </w:pPr>
          </w:p>
        </w:tc>
        <w:tc>
          <w:tcPr>
            <w:tcW w:w="4989" w:type="dxa"/>
            <w:vMerge w:val="restart"/>
          </w:tcPr>
          <w:p w:rsidR="00771677" w:rsidRDefault="00771677" w:rsidP="00970DBA">
            <w:pPr>
              <w:spacing w:after="0"/>
            </w:pPr>
          </w:p>
        </w:tc>
      </w:tr>
      <w:tr w:rsidR="00771677" w:rsidTr="00771677">
        <w:trPr>
          <w:trHeight w:val="3825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797" w:type="dxa"/>
            <w:vMerge/>
          </w:tcPr>
          <w:p w:rsidR="00771677" w:rsidRDefault="00771677" w:rsidP="00970DBA"/>
        </w:tc>
        <w:tc>
          <w:tcPr>
            <w:tcW w:w="585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759" w:type="dxa"/>
            <w:vMerge/>
          </w:tcPr>
          <w:p w:rsidR="00771677" w:rsidRDefault="00771677" w:rsidP="00970DBA">
            <w:pPr>
              <w:spacing w:after="0"/>
            </w:pPr>
          </w:p>
        </w:tc>
        <w:tc>
          <w:tcPr>
            <w:tcW w:w="4989" w:type="dxa"/>
            <w:vMerge/>
          </w:tcPr>
          <w:p w:rsidR="00771677" w:rsidRDefault="00771677" w:rsidP="00970DBA">
            <w:pPr>
              <w:spacing w:after="0"/>
            </w:pPr>
          </w:p>
        </w:tc>
      </w:tr>
      <w:tr w:rsidR="00771677" w:rsidTr="00771677">
        <w:trPr>
          <w:trHeight w:val="432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797" w:type="dxa"/>
            <w:vMerge/>
          </w:tcPr>
          <w:p w:rsidR="00771677" w:rsidRDefault="00771677" w:rsidP="00970DBA">
            <w:pPr>
              <w:spacing w:after="0"/>
            </w:pPr>
          </w:p>
        </w:tc>
        <w:tc>
          <w:tcPr>
            <w:tcW w:w="585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759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989" w:type="dxa"/>
            <w:vMerge w:val="restart"/>
          </w:tcPr>
          <w:p w:rsidR="00771677" w:rsidRPr="005F6219" w:rsidRDefault="00771677" w:rsidP="005F6219">
            <w:pPr>
              <w:pStyle w:val="10"/>
            </w:pPr>
            <w:bookmarkStart w:id="1" w:name="_GoBack"/>
            <w:bookmarkEnd w:id="1"/>
          </w:p>
          <w:p w:rsidR="00771677" w:rsidRDefault="00771677" w:rsidP="005F6219">
            <w:pPr>
              <w:spacing w:after="160"/>
            </w:pPr>
          </w:p>
          <w:p w:rsidR="00771677" w:rsidRDefault="00771677" w:rsidP="00970DBA">
            <w:pPr>
              <w:spacing w:after="0"/>
            </w:pPr>
          </w:p>
        </w:tc>
      </w:tr>
      <w:tr w:rsidR="00771677" w:rsidTr="00771677">
        <w:trPr>
          <w:trHeight w:val="2304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797" w:type="dxa"/>
            <w:vMerge w:val="restart"/>
          </w:tcPr>
          <w:p w:rsidR="00771677" w:rsidRDefault="00771677" w:rsidP="00970DBA">
            <w:pPr>
              <w:spacing w:after="0"/>
            </w:pPr>
          </w:p>
        </w:tc>
        <w:tc>
          <w:tcPr>
            <w:tcW w:w="585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759" w:type="dxa"/>
            <w:vAlign w:val="center"/>
          </w:tcPr>
          <w:p w:rsidR="00771677" w:rsidRDefault="00771677" w:rsidP="00970DBA">
            <w:pPr>
              <w:spacing w:after="0"/>
              <w:jc w:val="center"/>
            </w:pPr>
          </w:p>
        </w:tc>
        <w:tc>
          <w:tcPr>
            <w:tcW w:w="4989" w:type="dxa"/>
            <w:vMerge/>
            <w:vAlign w:val="center"/>
          </w:tcPr>
          <w:p w:rsidR="00771677" w:rsidRDefault="00771677" w:rsidP="00970DBA">
            <w:pPr>
              <w:spacing w:after="0"/>
              <w:jc w:val="center"/>
            </w:pPr>
          </w:p>
        </w:tc>
      </w:tr>
      <w:tr w:rsidR="00771677" w:rsidTr="00771677">
        <w:trPr>
          <w:trHeight w:val="2160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4797" w:type="dxa"/>
            <w:vMerge/>
          </w:tcPr>
          <w:p w:rsidR="00771677" w:rsidRDefault="00771677" w:rsidP="00970DBA">
            <w:pPr>
              <w:spacing w:after="0"/>
            </w:pPr>
          </w:p>
        </w:tc>
        <w:tc>
          <w:tcPr>
            <w:tcW w:w="585" w:type="dxa"/>
          </w:tcPr>
          <w:p w:rsidR="00771677" w:rsidRDefault="00771677" w:rsidP="00970DBA">
            <w:pPr>
              <w:spacing w:after="0"/>
            </w:pPr>
          </w:p>
        </w:tc>
        <w:tc>
          <w:tcPr>
            <w:tcW w:w="759" w:type="dxa"/>
            <w:vMerge w:val="restart"/>
          </w:tcPr>
          <w:p w:rsidR="00771677" w:rsidRDefault="00771677" w:rsidP="00970DBA">
            <w:pPr>
              <w:spacing w:after="0"/>
            </w:pPr>
          </w:p>
        </w:tc>
        <w:tc>
          <w:tcPr>
            <w:tcW w:w="4989" w:type="dxa"/>
            <w:vMerge/>
          </w:tcPr>
          <w:p w:rsidR="00771677" w:rsidRDefault="00771677" w:rsidP="00970DBA">
            <w:pPr>
              <w:spacing w:after="0"/>
            </w:pPr>
          </w:p>
        </w:tc>
      </w:tr>
      <w:tr w:rsidR="00771677" w:rsidTr="00771677">
        <w:trPr>
          <w:trHeight w:val="144"/>
          <w:jc w:val="center"/>
        </w:trPr>
        <w:tc>
          <w:tcPr>
            <w:tcW w:w="288" w:type="dxa"/>
          </w:tcPr>
          <w:p w:rsidR="00771677" w:rsidRDefault="00771677" w:rsidP="00970DBA">
            <w:pPr>
              <w:spacing w:beforeAutospacing="1" w:after="0"/>
            </w:pPr>
          </w:p>
        </w:tc>
        <w:tc>
          <w:tcPr>
            <w:tcW w:w="4797" w:type="dxa"/>
            <w:vMerge/>
          </w:tcPr>
          <w:p w:rsidR="00771677" w:rsidRDefault="00771677" w:rsidP="00970DBA">
            <w:pPr>
              <w:spacing w:beforeAutospacing="1" w:after="0"/>
            </w:pPr>
          </w:p>
        </w:tc>
        <w:tc>
          <w:tcPr>
            <w:tcW w:w="585" w:type="dxa"/>
          </w:tcPr>
          <w:p w:rsidR="00771677" w:rsidRDefault="00771677" w:rsidP="00970DBA">
            <w:pPr>
              <w:spacing w:beforeAutospacing="1" w:after="0"/>
            </w:pPr>
          </w:p>
        </w:tc>
        <w:tc>
          <w:tcPr>
            <w:tcW w:w="759" w:type="dxa"/>
            <w:vMerge/>
          </w:tcPr>
          <w:p w:rsidR="00771677" w:rsidRDefault="00771677" w:rsidP="00970DBA">
            <w:pPr>
              <w:spacing w:beforeAutospacing="1" w:after="0"/>
            </w:pPr>
          </w:p>
        </w:tc>
        <w:tc>
          <w:tcPr>
            <w:tcW w:w="4989" w:type="dxa"/>
            <w:vMerge/>
          </w:tcPr>
          <w:p w:rsidR="00771677" w:rsidRDefault="00771677" w:rsidP="00970DBA">
            <w:pPr>
              <w:spacing w:beforeAutospacing="1" w:after="0"/>
            </w:pPr>
          </w:p>
        </w:tc>
      </w:tr>
    </w:tbl>
    <w:p w:rsidR="0043117B" w:rsidRPr="00B74BA4" w:rsidRDefault="00250DE1" w:rsidP="00B74BA4"/>
    <w:sectPr w:rsidR="0043117B" w:rsidRPr="00B74BA4" w:rsidSect="001B1DF8">
      <w:headerReference w:type="even" r:id="rId14"/>
      <w:headerReference w:type="default" r:id="rId15"/>
      <w:pgSz w:w="16838" w:h="11906" w:orient="landscape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DE1" w:rsidRDefault="00250DE1" w:rsidP="00FD4BCB">
      <w:pPr>
        <w:spacing w:before="0" w:after="0"/>
      </w:pPr>
      <w:r>
        <w:separator/>
      </w:r>
    </w:p>
  </w:endnote>
  <w:endnote w:type="continuationSeparator" w:id="0">
    <w:p w:rsidR="00250DE1" w:rsidRDefault="00250DE1" w:rsidP="00FD4B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DE1" w:rsidRDefault="00250DE1" w:rsidP="00FD4BCB">
      <w:pPr>
        <w:spacing w:before="0" w:after="0"/>
      </w:pPr>
      <w:r>
        <w:separator/>
      </w:r>
    </w:p>
  </w:footnote>
  <w:footnote w:type="continuationSeparator" w:id="0">
    <w:p w:rsidR="00250DE1" w:rsidRDefault="00250DE1" w:rsidP="00FD4B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BCB" w:rsidRDefault="00FD4BCB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13B4A2" wp14:editId="05C483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56108" cy="7315200"/>
              <wp:effectExtent l="19050" t="0" r="2540" b="0"/>
              <wp:wrapNone/>
              <wp:docPr id="3" name="Группа 3" descr="Внутренние фоновые изображения и контрастное оформление, состоящее из пустых и сплошных кругов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6108" cy="7315200"/>
                        <a:chOff x="0" y="0"/>
                        <a:chExt cx="9656108" cy="7315200"/>
                      </a:xfrm>
                    </wpg:grpSpPr>
                    <wps:wsp>
                      <wps:cNvPr id="64" name="Овал 64"/>
                      <wps:cNvSpPr/>
                      <wps:spPr>
                        <a:xfrm>
                          <a:off x="9515475" y="359092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Прямоугольник 83"/>
                      <wps:cNvSpPr/>
                      <wps:spPr>
                        <a:xfrm>
                          <a:off x="3248025" y="0"/>
                          <a:ext cx="3191436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Группа 11"/>
                      <wpg:cNvGrpSpPr/>
                      <wpg:grpSpPr>
                        <a:xfrm>
                          <a:off x="0" y="4114800"/>
                          <a:ext cx="6400800" cy="3190240"/>
                          <a:chOff x="0" y="0"/>
                          <a:chExt cx="6843395" cy="3316381"/>
                        </a:xfrm>
                      </wpg:grpSpPr>
                      <wps:wsp>
                        <wps:cNvPr id="10" name="Полилиния 27">
                          <a:extLst/>
                        </wps:cNvPr>
                        <wps:cNvSpPr/>
                        <wps:spPr>
                          <a:xfrm>
                            <a:off x="0" y="0"/>
                            <a:ext cx="6843395" cy="330644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 27" descr="разработчики программного обеспечения " title="разработчики программного обеспечения ">
                          <a:extLst/>
                        </wps:cNvPr>
                        <wps:cNvSpPr/>
                        <wps:spPr>
                          <a:xfrm>
                            <a:off x="125506" y="125506"/>
                            <a:ext cx="6603365" cy="3190875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/>
                            </a:blip>
                            <a:srcRect/>
                            <a:stretch>
                              <a:fillRect t="-6854" r="-27011" b="-4538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7" name="Группа 7"/>
                      <wpg:cNvGrpSpPr/>
                      <wpg:grpSpPr>
                        <a:xfrm>
                          <a:off x="6419850" y="0"/>
                          <a:ext cx="3236258" cy="2689225"/>
                          <a:chOff x="-39676" y="0"/>
                          <a:chExt cx="3580847" cy="3129281"/>
                        </a:xfrm>
                      </wpg:grpSpPr>
                      <wps:wsp>
                        <wps:cNvPr id="19" name="Полилиния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F58086-AF76-5C46-BA57-D217677958F4}"/>
                            </a:ext>
                          </a:extLst>
                        </wps:cNvPr>
                        <wps:cNvSpPr/>
                        <wps:spPr>
                          <a:xfrm>
                            <a:off x="-39676" y="1"/>
                            <a:ext cx="3526453" cy="3129280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 18" descr="разработчик программного обеспечения" title="разработчик программного обеспечения">
                          <a:extLst/>
                        </wps:cNvPr>
                        <wps:cNvSpPr/>
                        <wps:spPr>
                          <a:xfrm>
                            <a:off x="125506" y="0"/>
                            <a:ext cx="3415665" cy="2986088"/>
                          </a:xfrm>
                          <a:custGeom>
                            <a:avLst/>
                            <a:gdLst>
                              <a:gd name="connsiteX0" fmla="*/ 0 w 3196659"/>
                              <a:gd name="connsiteY0" fmla="*/ 0 h 2743200"/>
                              <a:gd name="connsiteX1" fmla="*/ 3196659 w 3196659"/>
                              <a:gd name="connsiteY1" fmla="*/ 0 h 2743200"/>
                              <a:gd name="connsiteX2" fmla="*/ 3196659 w 3196659"/>
                              <a:gd name="connsiteY2" fmla="*/ 2714147 h 2743200"/>
                              <a:gd name="connsiteX3" fmla="*/ 3101594 w 3196659"/>
                              <a:gd name="connsiteY3" fmla="*/ 2728656 h 2743200"/>
                              <a:gd name="connsiteX4" fmla="*/ 2813563 w 3196659"/>
                              <a:gd name="connsiteY4" fmla="*/ 2743200 h 2743200"/>
                              <a:gd name="connsiteX5" fmla="*/ 2813523 w 3196659"/>
                              <a:gd name="connsiteY5" fmla="*/ 2743200 h 2743200"/>
                              <a:gd name="connsiteX6" fmla="*/ 2525492 w 3196659"/>
                              <a:gd name="connsiteY6" fmla="*/ 2728656 h 2743200"/>
                              <a:gd name="connsiteX7" fmla="*/ 10804 w 3196659"/>
                              <a:gd name="connsiteY7" fmla="*/ 213968 h 2743200"/>
                              <a:gd name="connsiteX8" fmla="*/ 0 w 3196659"/>
                              <a:gd name="connsiteY8" fmla="*/ 0 h 2743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96659" h="2743200">
                                <a:moveTo>
                                  <a:pt x="0" y="0"/>
                                </a:moveTo>
                                <a:lnTo>
                                  <a:pt x="3196659" y="0"/>
                                </a:lnTo>
                                <a:lnTo>
                                  <a:pt x="3196659" y="2714147"/>
                                </a:lnTo>
                                <a:lnTo>
                                  <a:pt x="3101594" y="2728656"/>
                                </a:lnTo>
                                <a:lnTo>
                                  <a:pt x="2813563" y="2743200"/>
                                </a:lnTo>
                                <a:lnTo>
                                  <a:pt x="2813523" y="2743200"/>
                                </a:lnTo>
                                <a:lnTo>
                                  <a:pt x="2525492" y="2728656"/>
                                </a:lnTo>
                                <a:cubicBezTo>
                                  <a:pt x="1199569" y="2594001"/>
                                  <a:pt x="145459" y="1539892"/>
                                  <a:pt x="10804" y="2139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">
                              <a:extLst/>
                            </a:blip>
                            <a:srcRect/>
                            <a:stretch>
                              <a:fillRect l="-4837" t="-7772" r="-58399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4BCB" w:rsidRDefault="00FD4BCB" w:rsidP="00FD4BCB">
                              <w:pPr>
                                <w:jc w:val="center"/>
                              </w:pPr>
                              <w:r>
                                <w:rPr>
                                  <w:lang w:bidi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7" name="Овал 57"/>
                      <wps:cNvSpPr/>
                      <wps:spPr>
                        <a:xfrm>
                          <a:off x="409575" y="4171950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Овал 58"/>
                      <wps:cNvSpPr/>
                      <wps:spPr>
                        <a:xfrm>
                          <a:off x="762000" y="4000500"/>
                          <a:ext cx="1703070" cy="1703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Овал 60"/>
                      <wps:cNvSpPr/>
                      <wps:spPr>
                        <a:xfrm>
                          <a:off x="4324350" y="3990975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Овал 61"/>
                      <wps:cNvSpPr/>
                      <wps:spPr>
                        <a:xfrm>
                          <a:off x="3390900" y="4191000"/>
                          <a:ext cx="2952750" cy="2952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Овал 62"/>
                      <wps:cNvSpPr/>
                      <wps:spPr>
                        <a:xfrm>
                          <a:off x="6848475" y="1990725"/>
                          <a:ext cx="358140" cy="3581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Овал 65"/>
                      <wps:cNvSpPr/>
                      <wps:spPr>
                        <a:xfrm>
                          <a:off x="7572375" y="251460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Овал 66"/>
                      <wps:cNvSpPr/>
                      <wps:spPr>
                        <a:xfrm>
                          <a:off x="6562725" y="1343025"/>
                          <a:ext cx="1341120" cy="1341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96000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6113B4A2" id="Группа 3" o:spid="_x0000_s1026" alt="Внутренние фоновые изображения и контрастное оформление, состоящее из пустых и сплошных кругов." style="position:absolute;margin-left:0;margin-top:0;width:760.3pt;height:8in;z-index:251661312;mso-width-percent:960;mso-height-percent:942;mso-position-horizontal:center;mso-position-horizontal-relative:page;mso-position-vertical:center;mso-position-vertical-relative:page;mso-width-percent:960;mso-height-percent:942" coordsize="9656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">
              <v:oval id="Овал 64" o:spid="_x0000_s1027" style="position:absolute;left:95154;top:35909;width:1255;height: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pV8UA&#10;AADbAAAADwAAAGRycy9kb3ducmV2LnhtbESP3WrCQBSE7wXfYTmF3ulGW1Siq4iwxULBX8TLY/Y0&#10;CWbPhuw2pm/fLRR6OczMN8xi1dlKtNT40rGC0TABQZw5U3Ku4HzSgxkIH5ANVo5JwTd5WC37vQWm&#10;xj34QO0x5CJC2KeooAihTqX0WUEW/dDVxNH7dI3FEGWTS9PgI8JtJcdJMpEWS44LBda0KSi7H7+s&#10;gpfNbneYXvTb7brd79/1h25HtVbq+albz0EE6sJ/+K+9NQomr/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GlXxQAAANsAAAAPAAAAAAAAAAAAAAAAAJgCAABkcnMv&#10;ZG93bnJldi54bWxQSwUGAAAAAAQABAD1AAAAigMAAAAA&#10;" fillcolor="#2f3342 [3206]" stroked="f" strokeweight="1pt">
                <v:stroke joinstyle="miter"/>
              </v:oval>
              <v:rect id="Прямоугольник 83" o:spid="_x0000_s1028" style="position:absolute;left:32480;width:31914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SpMYA&#10;AADbAAAADwAAAGRycy9kb3ducmV2LnhtbESPQWvCQBSE7wX/w/IKvdVNLYhGVxGh0FJKUYPo7Zl9&#10;ZqPZtyG7NbG/3hUKPQ4z8w0znXe2EhdqfOlYwUs/AUGcO11yoSDbvD2PQPiArLFyTAqu5GE+6z1M&#10;MdWu5RVd1qEQEcI+RQUmhDqV0ueGLPq+q4mjd3SNxRBlU0jdYBvhtpKDJBlKiyXHBYM1LQ3l5/WP&#10;VeBOv+Pss/06HzZmnG/3g2L38d0q9fTYLSYgAnXhP/zXftcKRq9w/xJ/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SpMYAAADbAAAADwAAAAAAAAAAAAAAAACYAgAAZHJz&#10;L2Rvd25yZXYueG1sUEsFBgAAAAAEAAQA9QAAAIsDAAAAAA==&#10;" fillcolor="#44546a [3215]" stroked="f" strokeweight="1pt"/>
              <v:group id="Группа 11" o:spid="_x0000_s1029" style="position:absolute;top:41148;width:64008;height:31902" coordsize="68433,3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Полилиния 27" o:spid="_x0000_s1030" style="position:absolute;width:68433;height:33064;visibility:visible;mso-wrap-style:square;v-text-anchor:middle" coordsize="6389774,308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D/sMA&#10;AADbAAAADwAAAGRycy9kb3ducmV2LnhtbESPQWvCQBCF7wX/wzJCb3VjkdJGVxFR8FaNwV7H7JgE&#10;s7Mhu9Xk3zuHQm8zvDfvfbNY9a5Rd+pC7dnAdJKAIi68rbk0kJ92b5+gQkS22HgmAwMFWC1HLwtM&#10;rX/wke5ZLJWEcEjRQBVjm2odioocholviUW7+s5hlLUrte3wIeGu0e9J8qEd1iwNFba0qai4Zb/O&#10;wOx7e6TsNFyGc3744h9/drvcGfM67tdzUJH6+G/+u95bwRd6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D/sMAAADbAAAADwAAAAAAAAAAAAAAAACYAgAAZHJzL2Rv&#10;d25yZXYueG1sUEsFBgAAAAAEAAQA9QAAAIgDAAAAAA==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3421698,0;6841908,3247667;6843395,3306445;0,3306445;1487,3247667;3421698,0" o:connectangles="0,0,0,0,0,0"/>
                </v:shape>
                <v:shape id="Полилиния 27" o:spid="_x0000_s1031" alt="разработчики программного обеспечения " style="position:absolute;left:1255;top:1255;width:66033;height:31908;visibility:visible;mso-wrap-style:square;v-text-anchor:middle" coordsize="6389774,308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7JMUA&#10;AADbAAAADwAAAGRycy9kb3ducmV2LnhtbESPQWvCQBSE7wX/w/KE3urGFkSim2CtokhBagSvj+wz&#10;ic2+jdnVxH/fLRR6HGbmG2ae9qYWd2pdZVnBeBSBIM6trrhQcMzWL1MQziNrrC2Tggc5SJPB0xxj&#10;bTv+ovvBFyJA2MWooPS+iaV0eUkG3cg2xME729agD7ItpG6xC3BTy9comkiDFYeFEhtalpR/H25G&#10;wXWze7/sT537yKbR+nOV0cbvbko9D/vFDISn3v+H/9pbreBt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fskxQAAANsAAAAPAAAAAAAAAAAAAAAAAJgCAABkcnMv&#10;ZG93bnJldi54bWxQSwUGAAAAAAQABAD1AAAAigMAAAAA&#10;" path="m3194887,c4905718,,6302743,1343562,6388386,3033109r1388,54895l,3088004r1388,-54895c87031,1343562,1484056,,3194887,xe" stroked="f" strokeweight="1pt">
                  <v:fill r:id="rId3" o:title="разработчики программного обеспечения " recolor="t" rotate="t" type="frame"/>
                  <v:stroke joinstyle="miter"/>
                  <v:path arrowok="t" o:connecttype="custom" o:connectlocs="3301682,0;6601931,3134151;6603365,3190875;0,3190875;1434,3134151;3301682,0" o:connectangles="0,0,0,0,0,0"/>
                </v:shape>
              </v:group>
              <v:group id="Группа 7" o:spid="_x0000_s1032" style="position:absolute;left:64198;width:32363;height:26892" coordorigin="-396" coordsize="35808,3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Полилиния 18" o:spid="_x0000_s1033" style="position:absolute;left:-396;width:35263;height:31292;visibility:visible;mso-wrap-style:square;v-text-anchor:middle" coordsize="3196659,27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QFsAA&#10;AADbAAAADwAAAGRycy9kb3ducmV2LnhtbERPTYvCMBC9C/sfwizsTVM9LFqNIorg3lYtiLexGdNi&#10;MylNarv/fiMI3ubxPmex6m0lHtT40rGC8SgBQZw7XbJRkJ12wykIH5A1Vo5JwR95WC0/BgtMtev4&#10;QI9jMCKGsE9RQRFCnUrp84Is+pGriSN3c43FEGFjpG6wi+G2kpMk+ZYWS44NBda0KSi/H1ur4Lc9&#10;2PP1svuZrLMrXjZb091ao9TXZ7+egwjUh7f45d7rOH8Gz1/i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QQFsAAAADbAAAADwAAAAAAAAAAAAAAAACYAgAAZHJzL2Rvd25y&#10;ZXYueG1sUEsFBgAAAAAEAAQA9QAAAIUDAAAAAA==&#10;" path="m,l3196659,r,2714147l3101594,2728656r-288031,14544l2813523,2743200r-288031,-14544c1199569,2594001,145459,1539892,10804,213968l,xe" filled="f" strokecolor="#05d74d [3205]" strokeweight="1pt">
                  <v:stroke joinstyle="miter"/>
                  <v:path arrowok="t" o:connecttype="custom" o:connectlocs="0,0;3526453,0;3526453,3096138;3421580,3112689;3103834,3129280;3103789,3129280;2786043,3112689;11919,244082;0,0" o:connectangles="0,0,0,0,0,0,0,0,0"/>
                </v:shape>
                <v:shape id="Полилиния 18" o:spid="_x0000_s1034" alt="разработчик программного обеспечения" style="position:absolute;left:1255;width:34156;height:29860;visibility:visible;mso-wrap-style:square;v-text-anchor:middle" coordsize="3196659,27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wR8AA&#10;AADbAAAADwAAAGRycy9kb3ducmV2LnhtbERPy4rCMBTdD/gP4QruxlQRqR2jiCi4EscHw+wuzZ2m&#10;2NzUJtX695OF4PJw3vNlZytxp8aXjhWMhgkI4tzpkgsF59P2MwXhA7LGyjEpeJKH5aL3McdMuwd/&#10;0/0YChFD2GeowIRQZ1L63JBFP3Q1ceT+XGMxRNgUUjf4iOG2kuMkmUqLJccGgzWtDeXXY2sVeHOr&#10;f2eXTUryp20P6arYt+ODUoN+t/oCEagLb/HLvdMKJnFs/BJ/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qwR8AAAADbAAAADwAAAAAAAAAAAAAAAACYAgAAZHJzL2Rvd25y&#10;ZXYueG1sUEsFBgAAAAAEAAQA9QAAAIUDAAAAAA==&#10;" adj="-11796480,,5400" path="m,l3196659,r,2714147l3101594,2728656r-288031,14544l2813523,2743200r-288031,-14544c1199569,2594001,145459,1539892,10804,213968l,xe" stroked="f" strokeweight="3pt">
                  <v:fill r:id="rId4" o:title="разработчик программного обеспечения" recolor="t" rotate="t" type="frame"/>
                  <v:stroke joinstyle="miter"/>
                  <v:formulas/>
                  <v:path arrowok="t" o:connecttype="custom" o:connectlocs="0,0;3415665,0;3415665,2954463;3314087,2970256;3006323,2986088;3006280,2986088;2698516,2970256;11544,232913;0,0" o:connectangles="0,0,0,0,0,0,0,0,0" textboxrect="0,0,3196659,2743200"/>
                  <v:textbox>
                    <w:txbxContent>
                      <w:p w:rsidR="00FD4BCB" w:rsidRDefault="00FD4BCB" w:rsidP="00FD4BCB">
                        <w:pPr>
                          <w:jc w:val="center"/>
                        </w:pPr>
                        <w:r>
                          <w:rPr>
                            <w:lang w:bidi="ru-RU"/>
                          </w:rPr>
                          <w:br/>
                        </w:r>
                      </w:p>
                    </w:txbxContent>
                  </v:textbox>
                </v:shape>
              </v:group>
              <v:oval id="Овал 57" o:spid="_x0000_s1035" style="position:absolute;left:4095;top:41719;width:3582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9ncYA&#10;AADbAAAADwAAAGRycy9kb3ducmV2LnhtbESP3WrCQBSE7wXfYTlC73Rji1qiqxRhi4WCPxXx8pg9&#10;JqHZsyG7jfHt3UKhl8PMfMMsVp2tREuNLx0rGI8SEMSZMyXnCo5fevgKwgdkg5VjUnAnD6tlv7fA&#10;1Lgb76k9hFxECPsUFRQh1KmUPivIoh+5mjh6V9dYDFE2uTQN3iLcVvI5SabSYslxocCa1gVl34cf&#10;q+Blvd3uZyf9fjlvdrsP/anbca2Vehp0b3MQgbrwH/5rb4yCyQx+v8Qf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49ncYAAADbAAAADwAAAAAAAAAAAAAAAACYAgAAZHJz&#10;L2Rvd25yZXYueG1sUEsFBgAAAAAEAAQA9QAAAIsDAAAAAA==&#10;" fillcolor="#2f3342 [3206]" stroked="f" strokeweight="1pt">
                <v:stroke joinstyle="miter"/>
              </v:oval>
              <v:oval id="Овал 58" o:spid="_x0000_s1036" style="position:absolute;left:7620;top:40005;width:17030;height:17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EDL4A&#10;AADbAAAADwAAAGRycy9kb3ducmV2LnhtbERPzYrCMBC+C/sOYQRvmrqgrtW0LCuK9abrAwzN2Bab&#10;SWmixrc3B8Hjx/e/zoNpxZ1611hWMJ0kIIhLqxuuFJz/t+MfEM4ja2wtk4InOcizr8EaU20ffKT7&#10;yVcihrBLUUHtfZdK6cqaDLqJ7Ygjd7G9QR9hX0nd4yOGm1Z+J8lcGmw4NtTY0V9N5fV0Mwrweghn&#10;vegKOw1FU+2Xm11ZbJQaDcPvCoSn4D/it3uvFczi2Pgl/gCZ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4mRAy+AAAA2wAAAA8AAAAAAAAAAAAAAAAAmAIAAGRycy9kb3ducmV2&#10;LnhtbFBLBQYAAAAABAAEAPUAAACDAwAAAAA=&#10;" filled="f" strokecolor="#c0f400 [3204]" strokeweight="1pt">
                <v:stroke joinstyle="miter"/>
              </v:oval>
              <v:oval id="Овал 60" o:spid="_x0000_s1037" style="position:absolute;left:43243;top:39909;width:1255;height: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spsMA&#10;AADbAAAADwAAAGRycy9kb3ducmV2LnhtbERPTWsCMRC9C/6HMEIvUrO2VGRrFCkKogepCqW3YTNu&#10;FjeTdBPdrb/eHAo9Pt73bNHZWtyoCZVjBeNRBoK4cLriUsHpuH6egggRWWPtmBT8UoDFvN+bYa5d&#10;y590O8RSpBAOOSowMfpcylAYshhGzhMn7uwaizHBppS6wTaF21q+ZNlEWqw4NRj09GGouByuVsEw&#10;+m/zo1+vfjs+v92/2tOu3K+Uehp0y3cQkbr4L/5zb7SCSVqfvq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aspsMAAADbAAAADwAAAAAAAAAAAAAAAACYAgAAZHJzL2Rv&#10;d25yZXYueG1sUEsFBgAAAAAEAAQA9QAAAIgDAAAAAA==&#10;" fillcolor="#70ad47 [3209]" stroked="f" strokeweight="1pt">
                <v:stroke joinstyle="miter"/>
              </v:oval>
              <v:oval id="Овал 61" o:spid="_x0000_s1038" style="position:absolute;left:33909;top:41910;width:29527;height:29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nLMIA&#10;AADbAAAADwAAAGRycy9kb3ducmV2LnhtbESPwW7CMBBE75X4B2srcQMnHFIaMKgCtUq4QfmAVbwk&#10;EfE6ik1i/r6uVKnH0cy80Wz3wXRipMG1lhWkywQEcWV1y7WC6/fnYg3CeWSNnWVS8CQH+93sZYu5&#10;thOfabz4WkQIuxwVNN73uZSuasigW9qeOHo3Oxj0UQ611ANOEW46uUqSTBpsOS402NOhoep+eRgF&#10;eD+Fq37rS5uGsq2L9+NXVR6Vmr+Gjw0IT8H/h//ahVaQpf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CcswgAAANsAAAAPAAAAAAAAAAAAAAAAAJgCAABkcnMvZG93&#10;bnJldi54bWxQSwUGAAAAAAQABAD1AAAAhwMAAAAA&#10;" filled="f" strokecolor="#c0f400 [3204]" strokeweight="1pt">
                <v:stroke joinstyle="miter"/>
              </v:oval>
              <v:oval id="Овал 62" o:spid="_x0000_s1039" style="position:absolute;left:68484;top:19907;width:3582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QjsIA&#10;AADbAAAADwAAAGRycy9kb3ducmV2LnhtbESPQWsCMRSE74X+h/CEXopmKyhlNcpSEDwUtWvx/Ng8&#10;d4OblzVJdf33RhB6HGbmG2a+7G0rLuSDcazgY5SBIK6cNlwr+N2vhp8gQkTW2DomBTcKsFy8vswx&#10;1+7KP3QpYy0ShEOOCpoYu1zKUDVkMYxcR5y8o/MWY5K+ltrjNcFtK8dZNpUWDaeFBjv6aqg6lX9W&#10;wbuXRe83E3lmW5vt99qaYndQ6m3QFzMQkfr4H36211rBdAyP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9COwgAAANsAAAAPAAAAAAAAAAAAAAAAAJgCAABkcnMvZG93&#10;bnJldi54bWxQSwUGAAAAAAQABAD1AAAAhwMAAAAA&#10;" fillcolor="#c0f400 [3204]" stroked="f" strokeweight="1pt">
                <v:stroke joinstyle="miter"/>
              </v:oval>
              <v:oval id="Овал 65" o:spid="_x0000_s1040" style="position:absolute;left:75723;top:25146;width:2134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kEcUA&#10;AADbAAAADwAAAGRycy9kb3ducmV2LnhtbESPQWvCQBSE7wX/w/IEb82mLaYSXaUtFSzFg7EXb4/s&#10;axKSfRt2VxP/fVcQehxm5htmtRlNJy7kfGNZwVOSgiAurW64UvBz3D4uQPiArLGzTAqu5GGznjys&#10;MNd24ANdilCJCGGfo4I6hD6X0pc1GfSJ7Ymj92udwRClq6R2OES46eRzmmbSYMNxocaePmoq2+Js&#10;FDTn4eU4fH771/fCzfdZ156+Fq1Ss+n4tgQRaAz/4Xt7pxVkc7h9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2QRxQAAANsAAAAPAAAAAAAAAAAAAAAAAJgCAABkcnMv&#10;ZG93bnJldi54bWxQSwUGAAAAAAQABAD1AAAAigMAAAAA&#10;" fillcolor="#44546a [3215]" stroked="f" strokeweight="1pt">
                <v:stroke joinstyle="miter"/>
              </v:oval>
              <v:oval id="Овал 66" o:spid="_x0000_s1041" style="position:absolute;left:65627;top:13430;width:13411;height:13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/WMAA&#10;AADbAAAADwAAAGRycy9kb3ducmV2LnhtbESPzarCMBSE94LvEM4Fd5rqomqvUS6KYt358wCH5ty2&#10;2JyUJmp8eyMILoeZ+YZZrIJpxJ06V1tWMB4lIIgLq2suFVzO2+EMhPPIGhvLpOBJDlbLfm+BmbYP&#10;PtL95EsRIewyVFB532ZSuqIig25kW+Lo/dvOoI+yK6Xu8BHhppGTJEmlwZrjQoUtrSsqrqebUYDX&#10;Q7joaZvbccjrcj/f7Ip8o9TgJ/z9gvAU/Df8ae+1gjSF9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m/WMAAAADbAAAADwAAAAAAAAAAAAAAAACYAgAAZHJzL2Rvd25y&#10;ZXYueG1sUEsFBgAAAAAEAAQA9QAAAIUDAAAAAA==&#10;" filled="f" strokecolor="#c0f400 [3204]" strokeweight="1pt">
                <v:stroke joinstyle="miter"/>
              </v:oval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BCB" w:rsidRDefault="00FD4BCB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DEDEF0" wp14:editId="205A3E31">
              <wp:simplePos x="0" y="0"/>
              <wp:positionH relativeFrom="page">
                <wp:posOffset>712381</wp:posOffset>
              </wp:positionH>
              <wp:positionV relativeFrom="page">
                <wp:posOffset>202019</wp:posOffset>
              </wp:positionV>
              <wp:extent cx="9196494" cy="7361144"/>
              <wp:effectExtent l="0" t="0" r="24130" b="22225"/>
              <wp:wrapNone/>
              <wp:docPr id="1" name="Группа 1" descr="Внешние фоновые изображения и контрастное оформление, включающее пустые и сплошные круги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6494" cy="7361144"/>
                        <a:chOff x="-254880" y="0"/>
                        <a:chExt cx="9184981" cy="7361144"/>
                      </a:xfrm>
                    </wpg:grpSpPr>
                    <wps:wsp>
                      <wps:cNvPr id="570" name="Прямоугольник 570"/>
                      <wps:cNvSpPr/>
                      <wps:spPr>
                        <a:xfrm>
                          <a:off x="2676032" y="0"/>
                          <a:ext cx="3362527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Группа 6"/>
                      <wpg:cNvGrpSpPr/>
                      <wpg:grpSpPr>
                        <a:xfrm>
                          <a:off x="2808460" y="5772150"/>
                          <a:ext cx="3200400" cy="1536476"/>
                          <a:chOff x="-104760" y="0"/>
                          <a:chExt cx="3157220" cy="1536476"/>
                        </a:xfrm>
                      </wpg:grpSpPr>
                      <wps:wsp>
                        <wps:cNvPr id="39" name="Полилиния 27">
                          <a:extLst/>
                        </wps:cNvPr>
                        <wps:cNvSpPr/>
                        <wps:spPr>
                          <a:xfrm>
                            <a:off x="-104760" y="0"/>
                            <a:ext cx="3157220" cy="15252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 27" descr="крупный план офиса компании-разработчика программного обеспечения" title="офис компании-разработчика программного обеспечения">
                          <a:extLst/>
                        </wps:cNvPr>
                        <wps:cNvSpPr/>
                        <wps:spPr>
                          <a:xfrm>
                            <a:off x="20746" y="125506"/>
                            <a:ext cx="2920365" cy="1410970"/>
                          </a:xfrm>
                          <a:custGeom>
                            <a:avLst/>
                            <a:gdLst>
                              <a:gd name="connsiteX0" fmla="*/ 3194887 w 6389774"/>
                              <a:gd name="connsiteY0" fmla="*/ 0 h 3088004"/>
                              <a:gd name="connsiteX1" fmla="*/ 6388386 w 6389774"/>
                              <a:gd name="connsiteY1" fmla="*/ 3033109 h 3088004"/>
                              <a:gd name="connsiteX2" fmla="*/ 6389774 w 6389774"/>
                              <a:gd name="connsiteY2" fmla="*/ 3088004 h 3088004"/>
                              <a:gd name="connsiteX3" fmla="*/ 0 w 6389774"/>
                              <a:gd name="connsiteY3" fmla="*/ 3088004 h 3088004"/>
                              <a:gd name="connsiteX4" fmla="*/ 1388 w 6389774"/>
                              <a:gd name="connsiteY4" fmla="*/ 3033109 h 3088004"/>
                              <a:gd name="connsiteX5" fmla="*/ 3194887 w 6389774"/>
                              <a:gd name="connsiteY5" fmla="*/ 0 h 3088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89774" h="3088004">
                                <a:moveTo>
                                  <a:pt x="3194887" y="0"/>
                                </a:moveTo>
                                <a:cubicBezTo>
                                  <a:pt x="4905718" y="0"/>
                                  <a:pt x="6302743" y="1343562"/>
                                  <a:pt x="6388386" y="3033109"/>
                                </a:cubicBezTo>
                                <a:lnTo>
                                  <a:pt x="6389774" y="3088004"/>
                                </a:lnTo>
                                <a:lnTo>
                                  <a:pt x="0" y="3088004"/>
                                </a:lnTo>
                                <a:lnTo>
                                  <a:pt x="1388" y="3033109"/>
                                </a:lnTo>
                                <a:cubicBezTo>
                                  <a:pt x="87031" y="1343562"/>
                                  <a:pt x="1484056" y="0"/>
                                  <a:pt x="3194887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">
                              <a:extLst/>
                            </a:blip>
                            <a:srcRect/>
                            <a:stretch>
                              <a:fillRect t="-30503" b="-30503"/>
                            </a:stretch>
                          </a:blip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Овал 13"/>
                      <wps:cNvSpPr/>
                      <wps:spPr>
                        <a:xfrm>
                          <a:off x="3037053" y="247650"/>
                          <a:ext cx="2626360" cy="262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Группа 79" descr="круглые графические элементы" title="круглые графические элементы"/>
                      <wpg:cNvGrpSpPr/>
                      <wpg:grpSpPr>
                        <a:xfrm>
                          <a:off x="6353175" y="2905125"/>
                          <a:ext cx="2576926" cy="3994892"/>
                          <a:chOff x="0" y="0"/>
                          <a:chExt cx="3101975" cy="4808855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0" y="243840"/>
                            <a:ext cx="3101340" cy="3101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2331720" y="4038600"/>
                            <a:ext cx="770255" cy="7702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457200" y="45720"/>
                            <a:ext cx="412339" cy="412339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 descr="разработчики программного обеспечения" title="разработчики программного обеспечения"/>
                        <wps:cNvSpPr/>
                        <wps:spPr>
                          <a:xfrm>
                            <a:off x="106680" y="350520"/>
                            <a:ext cx="2886710" cy="28867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">
                              <a:extLst/>
                            </a:blip>
                            <a:srcRect/>
                            <a:stretch>
                              <a:fillRect l="-27326" r="-10522"/>
                            </a:stretch>
                          </a:blip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4BCB" w:rsidRDefault="00FD4BCB" w:rsidP="00FD4B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2468880" y="353568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732002" y="3477107"/>
                            <a:ext cx="1207345" cy="120738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/>
                        <wps:spPr>
                          <a:xfrm>
                            <a:off x="949374" y="3680931"/>
                            <a:ext cx="780313" cy="7804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Овал 33"/>
                        <wps:cNvSpPr/>
                        <wps:spPr>
                          <a:xfrm>
                            <a:off x="1264920" y="2407920"/>
                            <a:ext cx="1757045" cy="17570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2026920" y="0"/>
                            <a:ext cx="1035685" cy="10356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Овал 37"/>
                      <wps:cNvSpPr/>
                      <wps:spPr>
                        <a:xfrm>
                          <a:off x="5067300" y="3143250"/>
                          <a:ext cx="412115" cy="4121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Овал 38"/>
                      <wps:cNvSpPr/>
                      <wps:spPr>
                        <a:xfrm>
                          <a:off x="3686175" y="567690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Овал 40"/>
                      <wps:cNvSpPr/>
                      <wps:spPr>
                        <a:xfrm>
                          <a:off x="3551403" y="11430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Овал 46"/>
                      <wps:cNvSpPr/>
                      <wps:spPr>
                        <a:xfrm>
                          <a:off x="-254880" y="5619750"/>
                          <a:ext cx="358588" cy="3585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Овал 49"/>
                      <wps:cNvSpPr/>
                      <wps:spPr>
                        <a:xfrm>
                          <a:off x="430928" y="5657850"/>
                          <a:ext cx="1703294" cy="1703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Овал 50"/>
                      <wps:cNvSpPr/>
                      <wps:spPr>
                        <a:xfrm>
                          <a:off x="2181225" y="7143750"/>
                          <a:ext cx="125506" cy="12550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Прямоугольник 78"/>
                      <wps:cNvSpPr/>
                      <wps:spPr>
                        <a:xfrm>
                          <a:off x="6829425" y="485775"/>
                          <a:ext cx="1645920" cy="164592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BCB" w:rsidRPr="00E73235" w:rsidRDefault="00FD4BCB" w:rsidP="00FD4BCB">
                            <w:pPr>
                              <w:jc w:val="center"/>
                              <w:rPr>
                                <w:color w:val="44546A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4CDEDEF0" id="Группа 1" o:spid="_x0000_s1042" alt="Внешние фоновые изображения и контрастное оформление, включающее пустые и сплошные круги." style="position:absolute;margin-left:56.1pt;margin-top:15.9pt;width:724.15pt;height:579.6pt;z-index:251659264;mso-height-percent:947;mso-position-horizontal-relative:page;mso-position-vertical-relative:page;mso-height-percent:947" coordorigin="-2548" coordsize="91849,7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">
              <v:rect id="Прямоугольник 570" o:spid="_x0000_s1043" style="position:absolute;left:26760;width:33625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LMsQA&#10;AADcAAAADwAAAGRycy9kb3ducmV2LnhtbERPW2vCMBR+F/YfwhnsTdMJ27QaZQwEZcjwgujbWXPW&#10;dDYnpYm2+uvNg+Djx3cfT1tbijPVvnCs4LWXgCDOnC44V7DdzLoDED4gaywdk4ILeZhOnjpjTLVr&#10;eEXndchFDGGfogITQpVK6TNDFn3PVcSR+3O1xRBhnUtdYxPDbSn7SfIuLRYcGwxW9GUoO65PVoH7&#10;vw63383y+Lsxw2x36Of7xU+j1Mtz+zkCEagND/HdPdcK3j7i/HgmHg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4CzLEAAAA3AAAAA8AAAAAAAAAAAAAAAAAmAIAAGRycy9k&#10;b3ducmV2LnhtbFBLBQYAAAAABAAEAPUAAACJAwAAAAA=&#10;" fillcolor="#44546a [3215]" stroked="f" strokeweight="1pt"/>
              <v:group id="Группа 6" o:spid="_x0000_s1044" style="position:absolute;left:28084;top:57721;width:32004;height:15365" coordorigin="-1047" coordsize="31572,15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Полилиния 27" o:spid="_x0000_s1045" style="position:absolute;left:-1047;width:31571;height:15252;visibility:visible;mso-wrap-style:square;v-text-anchor:middle" coordsize="6389774,308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2A8IA&#10;AADbAAAADwAAAGRycy9kb3ducmV2LnhtbESPQYvCMBSE74L/ITzBm6bqsmg1iojC3natRa/P5tkW&#10;m5fSRG3//WZhweMwM98wq01rKvGkxpWWFUzGEQjizOqScwXp6TCag3AeWWNlmRR05GCz7vdWGGv7&#10;4iM9E5+LAGEXo4LC+zqW0mUFGXRjWxMH72Ybgz7IJpe6wVeAm0pOo+hTGiw5LBRY066g7J48jIKP&#10;7/2RklN37c7pz4Iv9mwOqVFqOGi3SxCeWv8O/7e/tILZAv6+h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3YDwgAAANsAAAAPAAAAAAAAAAAAAAAAAJgCAABkcnMvZG93&#10;bnJldi54bWxQSwUGAAAAAAQABAD1AAAAhwMAAAAA&#10;" path="m3194887,c4905718,,6302743,1343562,6388386,3033109r1388,54895l,3088004r1388,-54895c87031,1343562,1484056,,3194887,xe" filled="f" strokecolor="#05d74d [3205]" strokeweight="1pt">
                  <v:stroke joinstyle="miter"/>
                  <v:path arrowok="t" o:connecttype="custom" o:connectlocs="1578610,0;3156534,1498155;3157220,1525270;0,1525270;686,1498155;1578610,0" o:connectangles="0,0,0,0,0,0"/>
                </v:shape>
                <v:shape id="Полилиния 27" o:spid="_x0000_s1046" alt="крупный план офиса компании-разработчика программного обеспечения" style="position:absolute;left:207;top:1255;width:29204;height:14109;visibility:visible;mso-wrap-style:square;v-text-anchor:middle" coordsize="6389774,308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bt8MA&#10;AADbAAAADwAAAGRycy9kb3ducmV2LnhtbESPT2vCQBTE7wW/w/KE3uqmoRiJrtI/FvTYKHp9Zp/Z&#10;YPZtmt3G9Nt3hYLHYWZ+wyxWg21ET52vHSt4niQgiEuna64U7HefTzMQPiBrbByTgl/ysFqOHhaY&#10;a3flL+qLUIkIYZ+jAhNCm0vpS0MW/cS1xNE7u85iiLKrpO7wGuG2kWmSTKXFmuOCwZbeDZWX4scq&#10;SLPsJAu5nR3xLfteV+bwse5TpR7Hw+scRKAh3MP/7Y1W8JLB7U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bt8MAAADbAAAADwAAAAAAAAAAAAAAAACYAgAAZHJzL2Rv&#10;d25yZXYueG1sUEsFBgAAAAAEAAQA9QAAAIgDAAAAAA==&#10;" path="m3194887,c4905718,,6302743,1343562,6388386,3033109r1388,54895l,3088004r1388,-54895c87031,1343562,1484056,,3194887,xe" stroked="f" strokeweight="3pt">
                  <v:fill r:id="rId3" o:title="крупный план офиса компании-разработчика программного обеспечения" recolor="t" rotate="t" type="frame"/>
                  <v:stroke joinstyle="miter"/>
                  <v:path arrowok="t" o:connecttype="custom" o:connectlocs="1460183,0;2919731,1385887;2920365,1410970;0,1410970;634,1385887;1460183,0" o:connectangles="0,0,0,0,0,0"/>
                </v:shape>
              </v:group>
              <v:oval id="Овал 13" o:spid="_x0000_s1047" style="position:absolute;left:30370;top:2476;width:26264;height:26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vvb8A&#10;AADbAAAADwAAAGRycy9kb3ducmV2LnhtbERP24rCMBB9X/Afwgj7tqYq7Go1FVEUu29ePmBoxra0&#10;mZQmavbvzYLg2xzOdZarYFpxp97VlhWMRwkI4sLqmksFl/PuawbCeWSNrWVS8EcOVtngY4mptg8+&#10;0v3kSxFD2KWooPK+S6V0RUUG3ch2xJG72t6gj7Avpe7xEcNNKydJ8i0N1hwbKuxoU1HRnG5GATa/&#10;4aJ/utyOQ16Xh/l2X+RbpT6HYb0A4Sn4t/jlPug4fwr/v8Q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6G+9vwAAANsAAAAPAAAAAAAAAAAAAAAAAJgCAABkcnMvZG93bnJl&#10;di54bWxQSwUGAAAAAAQABAD1AAAAhAMAAAAA&#10;" filled="f" strokecolor="#c0f400 [3204]" strokeweight="1pt">
                <v:stroke joinstyle="miter"/>
              </v:oval>
              <v:group id="Группа 79" o:spid="_x0000_s1048" alt="круглые графические элементы" style="position:absolute;left:63531;top:29051;width:25770;height:39949" coordsize="31019,48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oval id="Овал 20" o:spid="_x0000_s1049" style="position:absolute;top:2438;width:31013;height:31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7d7wA&#10;AADbAAAADwAAAGRycy9kb3ducmV2LnhtbERPSwrCMBDdC94hjOBOU134qUYRRbHu/BxgaMa22ExK&#10;EzXe3iwEl4/3X66DqcWLWldZVjAaJiCIc6srLhTcrvvBDITzyBpry6TgQw7Wq25niam2bz7T6+IL&#10;EUPYpaig9L5JpXR5SQbd0DbEkbvb1qCPsC2kbvEdw00tx0kykQYrjg0lNrQtKX9cnkYBPk7hpqdN&#10;Zkchq4rjfHfIs51S/V7YLEB4Cv4v/rmPWsE4ro9f4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Vjt3vAAAANsAAAAPAAAAAAAAAAAAAAAAAJgCAABkcnMvZG93bnJldi54&#10;bWxQSwUGAAAAAAQABAD1AAAAgQMAAAAA&#10;" filled="f" strokecolor="#c0f400 [3204]" strokeweight="1pt">
                  <v:stroke joinstyle="miter"/>
                </v:oval>
                <v:oval id="Овал 21" o:spid="_x0000_s1050" style="position:absolute;left:23317;top:40386;width:7702;height:7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3OcIA&#10;AADbAAAADwAAAGRycy9kb3ducmV2LnhtbESPQWsCMRSE70L/Q3hCL6JZBaWsRlkKgodSdS2eH5vn&#10;bnDzsiapbv99IxR6HGbmG2a16W0r7uSDcaxgOslAEFdOG64VfJ224zcQISJrbB2Tgh8KsFm/DFaY&#10;a/fgI93LWIsE4ZCjgibGLpcyVA1ZDBPXESfv4rzFmKSvpfb4SHDbylmWLaRFw2mhwY7eG6qu5bdV&#10;MPKy6P3nXN7Y1mb/sbOmOJyVeh32xRJEpD7+h//aO61gNoXn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/c5wgAAANsAAAAPAAAAAAAAAAAAAAAAAJgCAABkcnMvZG93&#10;bnJldi54bWxQSwUGAAAAAAQABAD1AAAAhwMAAAAA&#10;" fillcolor="#c0f400 [3204]" stroked="f" strokeweight="1pt">
                  <v:stroke joinstyle="miter"/>
                </v:oval>
                <v:oval id="Овал 22" o:spid="_x0000_s1051" style="position:absolute;left:4572;top:457;width:4123;height:4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teMUA&#10;AADbAAAADwAAAGRycy9kb3ducmV2LnhtbESP3WrCQBSE7wu+w3KE3tWNEWyJrlKEFQsFfyri5Wn2&#10;NAnNng3ZbYxv7woFL4eZ+YaZL3tbi45aXzlWMB4lIIhzZyouFBy/9MsbCB+QDdaOScGVPCwXg6c5&#10;ZsZdeE/dIRQiQthnqKAMocmk9HlJFv3INcTR+3GtxRBlW0jT4iXCbS3TJJlKixXHhRIbWpWU/x7+&#10;rILJarvdv570+vu82e0+9Kfuxo1W6nnYv89ABOrDI/zf3hgFaQr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+14xQAAANsAAAAPAAAAAAAAAAAAAAAAAJgCAABkcnMv&#10;ZG93bnJldi54bWxQSwUGAAAAAAQABAD1AAAAigMAAAAA&#10;" fillcolor="#2f3342 [3206]" stroked="f" strokeweight="1pt">
                  <v:stroke joinstyle="miter"/>
                </v:oval>
                <v:oval id="Овал 23" o:spid="_x0000_s1052" alt="разработчики программного обеспечения" style="position:absolute;left:1066;top:3505;width:28867;height:28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0U8QA&#10;AADbAAAADwAAAGRycy9kb3ducmV2LnhtbESP3WoCMRSE74W+QzgF72riSqWuRtGiIKgFfx7gsDnu&#10;Lt2cLJuoa5/eCAUvh5n5hpnMWluJKzW+dKyh31MgiDNnSs41nI6rjy8QPiAbrByThjt5mE3fOhNM&#10;jbvxnq6HkIsIYZ+ihiKEOpXSZwVZ9D1XE0fv7BqLIcoml6bBW4TbSiZKDaXFkuNCgTV9F5T9Hi5W&#10;w+divl30lz+2Hv2ttrzbKF8mSuvuezsfgwjUhlf4v702GpIB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dFPEAAAA2wAAAA8AAAAAAAAAAAAAAAAAmAIAAGRycy9k&#10;b3ducmV2LnhtbFBLBQYAAAAABAAEAPUAAACJAwAAAAA=&#10;" stroked="f" strokeweight="1pt">
                  <v:fill r:id="rId4" o:title="разработчики программного обеспечения" recolor="t" rotate="t" type="frame"/>
                  <v:stroke joinstyle="miter"/>
                  <v:textbox>
                    <w:txbxContent>
                      <w:p w:rsidR="00FD4BCB" w:rsidRDefault="00FD4BCB" w:rsidP="00FD4BCB">
                        <w:pPr>
                          <w:jc w:val="center"/>
                        </w:pPr>
                      </w:p>
                    </w:txbxContent>
                  </v:textbox>
                </v:oval>
                <v:oval id="Овал 24" o:spid="_x0000_s1053" style="position:absolute;left:24688;top:35356;width:1251;height:1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l8UA&#10;AADbAAAADwAAAGRycy9kb3ducmV2LnhtbESP3WrCQBSE7wu+w3IKvasbrVSJriLCioWCv4iXx+xp&#10;EsyeDdltjG/fLRR6OczMN8xs0dlKtNT40rGCQT8BQZw5U3Ku4HTUrxMQPiAbrByTggd5WMx7TzNM&#10;jbvzntpDyEWEsE9RQRFCnUrps4Is+r6riaP35RqLIcoml6bBe4TbSg6T5F1aLDkuFFjTqqDsdvi2&#10;Ct5W2+1+fNbr62Wz233oT90Oaq3Uy3O3nIII1IX/8F97YxQMR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tCXxQAAANsAAAAPAAAAAAAAAAAAAAAAAJgCAABkcnMv&#10;ZG93bnJldi54bWxQSwUGAAAAAAQABAD1AAAAigMAAAAA&#10;" fillcolor="#2f3342 [3206]" stroked="f" strokeweight="1pt">
                  <v:stroke joinstyle="miter"/>
                </v:oval>
                <v:oval id="Овал 31" o:spid="_x0000_s1054" style="position:absolute;left:7320;top:34771;width:12073;height:12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4HcQA&#10;AADbAAAADwAAAGRycy9kb3ducmV2LnhtbESPwWrDMBBE74X8g9hAL6WR00IJrpUQHAztwQc7PuS4&#10;WFtb1FoZS3Wcv48KhR6HmXnDZIfFDmKmyRvHCrabBARx67ThTkFzLp53IHxA1jg4JgU38nDYrx4y&#10;TLW7ckVzHToRIexTVNCHMKZS+rYni37jRuLofbnJYohy6qSe8BrhdpAvSfImLRqOCz2OlPfUftc/&#10;VsHTmDelO5XlpS4WNBWa8rPKlXpcL8d3EIGW8B/+a39oBa9b+P0Sf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eB3EAAAA2wAAAA8AAAAAAAAAAAAAAAAAmAIAAGRycy9k&#10;b3ducmV2LnhtbFBLBQYAAAAABAAEAPUAAACJAwAAAAA=&#10;" filled="f" strokecolor="#05d74d [3205]" strokeweight="1pt">
                  <v:stroke joinstyle="miter"/>
                </v:oval>
                <v:oval id="Овал 32" o:spid="_x0000_s1055" style="position:absolute;left:9493;top:36809;width:7803;height:7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TeMQA&#10;AADbAAAADwAAAGRycy9kb3ducmV2LnhtbESPQWvCQBSE7wX/w/IEb3WjUpXoKrZYqBQPRi/eHtln&#10;EpJ9G3ZXk/57t1DocZiZb5j1tjeNeJDzlWUFk3ECgji3uuJCweX8+boE4QOyxsYyKfghD9vN4GWN&#10;qbYdn+iRhUJECPsUFZQhtKmUPi/JoB/bljh6N+sMhihdIbXDLsJNI6dJMpcGK44LJbb0UVJeZ3ej&#10;oLp3s3O3//aL98y9HedNfT0sa6VGw363AhGoD//hv/aXVjCbwu+X+AP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03jEAAAA2wAAAA8AAAAAAAAAAAAAAAAAmAIAAGRycy9k&#10;b3ducmV2LnhtbFBLBQYAAAAABAAEAPUAAACJAwAAAAA=&#10;" fillcolor="#44546a [3215]" stroked="f" strokeweight="1pt">
                  <v:stroke joinstyle="miter"/>
                </v:oval>
                <v:oval id="Овал 33" o:spid="_x0000_s1056" style="position:absolute;left:12649;top:24079;width:17570;height:17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K48EA&#10;AADbAAAADwAAAGRycy9kb3ducmV2LnhtbESPQYvCMBCF7wv+hzCCtzXVgizVKCIIepLVZfc6NmNT&#10;TCa1iVr//UYQPD7evO/Nmy06Z8WN2lB7VjAaZiCIS69rrhT8HNafXyBCRNZoPZOCBwVYzHsfMyy0&#10;v/M33faxEgnCoUAFJsamkDKUhhyGoW+Ik3fyrcOYZFtJ3eI9wZ2V4yybSIc1pwaDDa0Mlef91aU3&#10;HpdjqHPbWZP58W63dZO/7a9Sg363nIKI1MX38Su90QryHJ5bEgD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3iuPBAAAA2wAAAA8AAAAAAAAAAAAAAAAAmAIAAGRycy9kb3du&#10;cmV2LnhtbFBLBQYAAAAABAAEAPUAAACGAwAAAAA=&#10;" filled="f" strokecolor="#05ee55 [3208]" strokeweight="1pt">
                  <v:stroke joinstyle="miter"/>
                </v:oval>
                <v:oval id="Овал 34" o:spid="_x0000_s1057" style="position:absolute;left:20269;width:10357;height:10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HRMQA&#10;AADbAAAADwAAAGRycy9kb3ducmV2LnhtbESPT2vCQBTE7wW/w/IEb3VjLVWjGymKUmgPGkU8PrIv&#10;fzD7NmRXk377bqHQ4zAzv2FW697U4kGtqywrmIwjEMSZ1RUXCs6n3fMchPPIGmvLpOCbHKyTwdMK&#10;Y207PtIj9YUIEHYxKii9b2IpXVaSQTe2DXHwctsa9EG2hdQtdgFuavkSRW/SYMVhocSGNiVlt/Ru&#10;FOxnKedbvm418XHRfZqvQ3+ZKzUa9u9LEJ56/x/+a39oBdNX+P0SfoB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5R0TEAAAA2wAAAA8AAAAAAAAAAAAAAAAAmAIAAGRycy9k&#10;b3ducmV2LnhtbFBLBQYAAAAABAAEAPUAAACJAwAAAAA=&#10;" filled="f" strokecolor="#70ad47 [3209]" strokeweight="1pt">
                  <v:stroke joinstyle="miter"/>
                </v:oval>
              </v:group>
              <v:oval id="Овал 37" o:spid="_x0000_s1058" style="position:absolute;left:50673;top:31432;width:4121;height:4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YPcUA&#10;AADbAAAADwAAAGRycy9kb3ducmV2LnhtbESP3WrCQBSE74W+w3IKvdONLWiJriLCFguCPxXx8pg9&#10;JsHs2ZDdxvTtu4Lg5TDzzTDTeWcr0VLjS8cKhoMEBHHmTMm5gsOP7n+C8AHZYOWYFPyRh/nspTfF&#10;1Lgb76jdh1zEEvYpKihCqFMpfVaQRT9wNXH0Lq6xGKJscmkavMVyW8n3JBlJiyXHhQJrWhaUXfe/&#10;VsHHcrPZjY/663xabbffeq3bYa2VenvtFhMQgbrwDD/olYncGO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dg9xQAAANsAAAAPAAAAAAAAAAAAAAAAAJgCAABkcnMv&#10;ZG93bnJldi54bWxQSwUGAAAAAAQABAD1AAAAigMAAAAA&#10;" fillcolor="#2f3342 [3206]" stroked="f" strokeweight="1pt">
                <v:stroke joinstyle="miter"/>
              </v:oval>
              <v:oval id="Овал 38" o:spid="_x0000_s1059" style="position:absolute;left:36861;top:56769;width:1255;height: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MT8IA&#10;AADbAAAADwAAAGRycy9kb3ducmV2LnhtbERPTUvDQBC9C/6HZQRvdhMFK7HbIoGVCkLbKOJxzI5J&#10;MDsbsmsa/71zKPT4eN+rzex7NdEYu8AG8kUGirgOruPGwPubvXkAFROywz4wGfijCJv15cUKCxeO&#10;fKCpSo2SEI4FGmhTGgqtY92Sx7gIA7Fw32H0mASOjXYjHiXc9/o2y+61x46locWBypbqn+rXG7gr&#10;d7vD8sM+f31u9/sX+2qnfLDGXF/NT4+gEs3pLD65t058Mla+yA/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kxPwgAAANsAAAAPAAAAAAAAAAAAAAAAAJgCAABkcnMvZG93&#10;bnJldi54bWxQSwUGAAAAAAQABAD1AAAAhwMAAAAA&#10;" fillcolor="#2f3342 [3206]" stroked="f" strokeweight="1pt">
                <v:stroke joinstyle="miter"/>
              </v:oval>
              <v:oval id="Овал 40" o:spid="_x0000_s1060" style="position:absolute;left:35514;top:1143;width:3585;height:3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dRMAA&#10;AADbAAAADwAAAGRycy9kb3ducmV2LnhtbERPz2vCMBS+D/wfwhO8zdS5iVSjyEDYaWy19fxsnk2x&#10;eSlJpu1/vxwGO358v7f7wXbiTj60jhUs5hkI4trplhsF5en4vAYRIrLGzjEpGCnAfjd52mKu3YO/&#10;6V7ERqQQDjkqMDH2uZShNmQxzF1PnLir8xZjgr6R2uMjhdtOvmTZSlpsOTUY7OndUH0rfqyCtvoK&#10;p+qWvV1MuC6LUo7nz+Oo1Gw6HDYgIg3xX/zn/tAKXtP69C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ddRMAAAADbAAAADwAAAAAAAAAAAAAAAACYAgAAZHJzL2Rvd25y&#10;ZXYueG1sUEsFBgAAAAAEAAQA9QAAAIUDAAAAAA==&#10;" fillcolor="#05ee55 [3208]" stroked="f" strokeweight="1pt">
                <v:stroke joinstyle="miter"/>
              </v:oval>
              <v:oval id="Овал 46" o:spid="_x0000_s1061" style="position:absolute;left:-2548;top:56197;width:3585;height:3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K7cMA&#10;AADbAAAADwAAAGRycy9kb3ducmV2LnhtbESPQWsCMRSE74L/ITyhF9Fsi5WyblaWQsFDsVWL58fm&#10;uRvcvKxJqtt/3xQKHoeZ+YYp1oPtxJV8MI4VPM4zEMS104YbBV+Ht9kLiBCRNXaOScEPBViX41GB&#10;uXY33tF1HxuRIBxyVNDG2OdShroli2HueuLknZy3GJP0jdQebwluO/mUZUtp0XBaaLGn15bq8/7b&#10;Kph6WQ1++ywvbBvz8b6xpvo8KvUwGaoViEhDvIf/2xutYLGEvy/pB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2K7cMAAADbAAAADwAAAAAAAAAAAAAAAACYAgAAZHJzL2Rv&#10;d25yZXYueG1sUEsFBgAAAAAEAAQA9QAAAIgDAAAAAA==&#10;" fillcolor="#c0f400 [3204]" stroked="f" strokeweight="1pt">
                <v:stroke joinstyle="miter"/>
              </v:oval>
              <v:oval id="Овал 49" o:spid="_x0000_s1062" style="position:absolute;left:4309;top:56578;width:17033;height:17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3SsIA&#10;AADbAAAADwAAAGRycy9kb3ducmV2LnhtbESP3YrCMBSE74V9h3AWvNPURfzpNoooivXOnwc4NGfb&#10;0uakNFmNb2+Ehb0cZuYbJlsH04o79a62rGAyTkAQF1bXXCq4XfejBQjnkTW2lknBkxysVx+DDFNt&#10;H3ym+8WXIkLYpaig8r5LpXRFRQbd2HbE0fuxvUEfZV9K3eMjwk0rv5JkJg3WHBcq7GhbUdFcfo0C&#10;bE7hpuddbichr8vjcnco8p1Sw8+w+QbhKfj/8F/7qBVMl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3dKwgAAANsAAAAPAAAAAAAAAAAAAAAAAJgCAABkcnMvZG93&#10;bnJldi54bWxQSwUGAAAAAAQABAD1AAAAhwMAAAAA&#10;" filled="f" strokecolor="#c0f400 [3204]" strokeweight="1pt">
                <v:stroke joinstyle="miter"/>
              </v:oval>
              <v:oval id="Овал 50" o:spid="_x0000_s1063" style="position:absolute;left:21812;top:71437;width:1255;height:1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l6cIA&#10;AADbAAAADwAAAGRycy9kb3ducmV2LnhtbERPW2vCMBR+H/gfwhF8m6mTTemMIkKGguBtjD0em2Nb&#10;bE5KE2v3783DwMeP7z5bdLYSLTW+dKxgNExAEGfOlJwr+D7p1ykIH5ANVo5JwR95WMx7LzNMjbvz&#10;gdpjyEUMYZ+igiKEOpXSZwVZ9ENXE0fu4hqLIcIml6bBewy3lXxLkg9pseTYUGBNq4Ky6/FmFYxX&#10;u91h8qO/zr/r/X6jt7od1VqpQb9bfoII1IWn+N+9Ngre4/r4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6XpwgAAANsAAAAPAAAAAAAAAAAAAAAAAJgCAABkcnMvZG93&#10;bnJldi54bWxQSwUGAAAAAAQABAD1AAAAhwMAAAAA&#10;" fillcolor="#2f3342 [3206]" stroked="f" strokeweight="1pt">
                <v:stroke joinstyle="miter"/>
              </v:oval>
              <v:rect id="Прямоугольник 78" o:spid="_x0000_s1064" style="position:absolute;left:68294;top:4857;width:1645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q28EA&#10;AADbAAAADwAAAGRycy9kb3ducmV2LnhtbERP3WrCMBS+F3yHcITdaeoGrlSj6IbOm8FafYBjc2yL&#10;zUmXRO3e3lwIu/z4/her3rTiRs43lhVMJwkI4tLqhisFx8N2nILwAVlja5kU/JGH1XI4WGCm7Z1z&#10;uhWhEjGEfYYK6hC6TEpf1mTQT2xHHLmzdQZDhK6S2uE9hptWvibJTBpsODbU2NFHTeWluBoFX3u3&#10;S/Pf8Jak6+/T7Ge7yYvPXKmXUb+egwjUh3/x073XCt7j2Pg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3qtvBAAAA2wAAAA8AAAAAAAAAAAAAAAAAmAIAAGRycy9kb3du&#10;cmV2LnhtbFBLBQYAAAAABAAEAPUAAACGAwAAAAA=&#10;" filled="f" strokecolor="#44546a [3215]" strokeweight="5pt">
                <v:textbox>
                  <w:txbxContent>
                    <w:p w:rsidR="00FD4BCB" w:rsidRPr="00E73235" w:rsidRDefault="00FD4BCB" w:rsidP="00FD4BCB">
                      <w:pPr>
                        <w:jc w:val="center"/>
                        <w:rPr>
                          <w:color w:val="44546A" w:themeColor="text2"/>
                          <w:sz w:val="48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3330E49"/>
    <w:multiLevelType w:val="multilevel"/>
    <w:tmpl w:val="52A4F67A"/>
    <w:numStyleLink w:val="1"/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AA1"/>
    <w:rsid w:val="00004C89"/>
    <w:rsid w:val="00007244"/>
    <w:rsid w:val="00023293"/>
    <w:rsid w:val="000310C9"/>
    <w:rsid w:val="000412DF"/>
    <w:rsid w:val="000470C3"/>
    <w:rsid w:val="0005081D"/>
    <w:rsid w:val="000542EA"/>
    <w:rsid w:val="00061977"/>
    <w:rsid w:val="00062385"/>
    <w:rsid w:val="000671E3"/>
    <w:rsid w:val="00082C5D"/>
    <w:rsid w:val="00083D26"/>
    <w:rsid w:val="0008782A"/>
    <w:rsid w:val="000A065A"/>
    <w:rsid w:val="000A66FC"/>
    <w:rsid w:val="000A7215"/>
    <w:rsid w:val="000D72FC"/>
    <w:rsid w:val="00112F7C"/>
    <w:rsid w:val="00120DEC"/>
    <w:rsid w:val="00126C13"/>
    <w:rsid w:val="0014700A"/>
    <w:rsid w:val="001A07CD"/>
    <w:rsid w:val="001B1DF8"/>
    <w:rsid w:val="001B4EA3"/>
    <w:rsid w:val="001B6C0D"/>
    <w:rsid w:val="001C21B1"/>
    <w:rsid w:val="001C7FA5"/>
    <w:rsid w:val="001D27A1"/>
    <w:rsid w:val="001D3DD0"/>
    <w:rsid w:val="001D6CC4"/>
    <w:rsid w:val="001E0B32"/>
    <w:rsid w:val="00242A78"/>
    <w:rsid w:val="00250DE1"/>
    <w:rsid w:val="00257932"/>
    <w:rsid w:val="00276785"/>
    <w:rsid w:val="002802CE"/>
    <w:rsid w:val="002904EE"/>
    <w:rsid w:val="002D4F77"/>
    <w:rsid w:val="002F1024"/>
    <w:rsid w:val="003007A7"/>
    <w:rsid w:val="003222DC"/>
    <w:rsid w:val="003257E1"/>
    <w:rsid w:val="00325DEC"/>
    <w:rsid w:val="003361A1"/>
    <w:rsid w:val="003611B8"/>
    <w:rsid w:val="0037154D"/>
    <w:rsid w:val="003A0E3F"/>
    <w:rsid w:val="003A504D"/>
    <w:rsid w:val="003A592D"/>
    <w:rsid w:val="003B38AF"/>
    <w:rsid w:val="003C2DD5"/>
    <w:rsid w:val="003D3938"/>
    <w:rsid w:val="003E7D46"/>
    <w:rsid w:val="003F18A9"/>
    <w:rsid w:val="003F4FD8"/>
    <w:rsid w:val="004045E5"/>
    <w:rsid w:val="00405DD3"/>
    <w:rsid w:val="00417917"/>
    <w:rsid w:val="00421496"/>
    <w:rsid w:val="0044367C"/>
    <w:rsid w:val="00453803"/>
    <w:rsid w:val="00477697"/>
    <w:rsid w:val="00493EAE"/>
    <w:rsid w:val="00495788"/>
    <w:rsid w:val="00497DC7"/>
    <w:rsid w:val="00497F97"/>
    <w:rsid w:val="004A6523"/>
    <w:rsid w:val="004C1C25"/>
    <w:rsid w:val="00500564"/>
    <w:rsid w:val="005123E9"/>
    <w:rsid w:val="005A0F53"/>
    <w:rsid w:val="005A67A7"/>
    <w:rsid w:val="005B007C"/>
    <w:rsid w:val="005E5B15"/>
    <w:rsid w:val="005F6219"/>
    <w:rsid w:val="0062123A"/>
    <w:rsid w:val="00635FA8"/>
    <w:rsid w:val="00656440"/>
    <w:rsid w:val="0065784C"/>
    <w:rsid w:val="006654DD"/>
    <w:rsid w:val="006676A1"/>
    <w:rsid w:val="00670289"/>
    <w:rsid w:val="00673093"/>
    <w:rsid w:val="00697113"/>
    <w:rsid w:val="006B2C09"/>
    <w:rsid w:val="006E2D42"/>
    <w:rsid w:val="006E47ED"/>
    <w:rsid w:val="00733159"/>
    <w:rsid w:val="0074206B"/>
    <w:rsid w:val="00747893"/>
    <w:rsid w:val="00765E36"/>
    <w:rsid w:val="00771677"/>
    <w:rsid w:val="00780BF8"/>
    <w:rsid w:val="007813DC"/>
    <w:rsid w:val="00796B1F"/>
    <w:rsid w:val="007F525E"/>
    <w:rsid w:val="00806D18"/>
    <w:rsid w:val="008201F2"/>
    <w:rsid w:val="0083044C"/>
    <w:rsid w:val="008426AB"/>
    <w:rsid w:val="0085182D"/>
    <w:rsid w:val="00851F09"/>
    <w:rsid w:val="00863AA7"/>
    <w:rsid w:val="008709F5"/>
    <w:rsid w:val="0087666E"/>
    <w:rsid w:val="00877A91"/>
    <w:rsid w:val="00885F26"/>
    <w:rsid w:val="008B721A"/>
    <w:rsid w:val="008C4716"/>
    <w:rsid w:val="008D262C"/>
    <w:rsid w:val="008E3921"/>
    <w:rsid w:val="00911148"/>
    <w:rsid w:val="009166B1"/>
    <w:rsid w:val="00925552"/>
    <w:rsid w:val="0093607B"/>
    <w:rsid w:val="0094511B"/>
    <w:rsid w:val="009469B5"/>
    <w:rsid w:val="00947471"/>
    <w:rsid w:val="0096116C"/>
    <w:rsid w:val="009849EE"/>
    <w:rsid w:val="00991A53"/>
    <w:rsid w:val="00A06601"/>
    <w:rsid w:val="00A130B4"/>
    <w:rsid w:val="00A21E4E"/>
    <w:rsid w:val="00A60160"/>
    <w:rsid w:val="00A71DA8"/>
    <w:rsid w:val="00A87639"/>
    <w:rsid w:val="00A97D40"/>
    <w:rsid w:val="00AF0940"/>
    <w:rsid w:val="00AF3A6B"/>
    <w:rsid w:val="00AF5FB0"/>
    <w:rsid w:val="00B01EAF"/>
    <w:rsid w:val="00B10630"/>
    <w:rsid w:val="00B1538B"/>
    <w:rsid w:val="00B3201D"/>
    <w:rsid w:val="00B74BA4"/>
    <w:rsid w:val="00B9359D"/>
    <w:rsid w:val="00BA3C8B"/>
    <w:rsid w:val="00BB7D10"/>
    <w:rsid w:val="00BD3BEE"/>
    <w:rsid w:val="00BE15BA"/>
    <w:rsid w:val="00BE3584"/>
    <w:rsid w:val="00BE6E05"/>
    <w:rsid w:val="00BF3658"/>
    <w:rsid w:val="00C03322"/>
    <w:rsid w:val="00C04F2A"/>
    <w:rsid w:val="00C32835"/>
    <w:rsid w:val="00C41AA1"/>
    <w:rsid w:val="00C5181C"/>
    <w:rsid w:val="00C57307"/>
    <w:rsid w:val="00C75A3F"/>
    <w:rsid w:val="00C84228"/>
    <w:rsid w:val="00CB0D1D"/>
    <w:rsid w:val="00CC24B6"/>
    <w:rsid w:val="00CC6558"/>
    <w:rsid w:val="00CD5D33"/>
    <w:rsid w:val="00CE11A8"/>
    <w:rsid w:val="00D0268F"/>
    <w:rsid w:val="00D056B2"/>
    <w:rsid w:val="00D0664A"/>
    <w:rsid w:val="00D0748E"/>
    <w:rsid w:val="00D30F1D"/>
    <w:rsid w:val="00D32DE6"/>
    <w:rsid w:val="00D35457"/>
    <w:rsid w:val="00DA0DE0"/>
    <w:rsid w:val="00DA249C"/>
    <w:rsid w:val="00DD21C8"/>
    <w:rsid w:val="00E0645C"/>
    <w:rsid w:val="00E208C8"/>
    <w:rsid w:val="00E41759"/>
    <w:rsid w:val="00E55D74"/>
    <w:rsid w:val="00E73235"/>
    <w:rsid w:val="00E76EAD"/>
    <w:rsid w:val="00E81234"/>
    <w:rsid w:val="00EA120D"/>
    <w:rsid w:val="00EA49C3"/>
    <w:rsid w:val="00EF541D"/>
    <w:rsid w:val="00F06936"/>
    <w:rsid w:val="00F30107"/>
    <w:rsid w:val="00F40AD1"/>
    <w:rsid w:val="00F61360"/>
    <w:rsid w:val="00F642FE"/>
    <w:rsid w:val="00F716FF"/>
    <w:rsid w:val="00F93BE9"/>
    <w:rsid w:val="00FB45B7"/>
    <w:rsid w:val="00FC538A"/>
    <w:rsid w:val="00FC7F71"/>
    <w:rsid w:val="00FD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9D1BD"/>
  <w14:defaultImageDpi w14:val="32767"/>
  <w15:chartTrackingRefBased/>
  <w15:docId w15:val="{5FD79A4C-0133-42BF-91CF-0167F57D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6B1"/>
    <w:pPr>
      <w:spacing w:line="240" w:lineRule="auto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F40AD1"/>
    <w:pPr>
      <w:pBdr>
        <w:top w:val="single" w:sz="24" w:space="0" w:color="C0F400" w:themeColor="accent1"/>
        <w:left w:val="single" w:sz="24" w:space="0" w:color="C0F400" w:themeColor="accent1"/>
        <w:bottom w:val="single" w:sz="24" w:space="0" w:color="C0F400" w:themeColor="accent1"/>
        <w:right w:val="single" w:sz="24" w:space="0" w:color="C0F400" w:themeColor="accent1"/>
      </w:pBdr>
      <w:shd w:val="clear" w:color="auto" w:fill="C0F400" w:themeFill="accent1"/>
      <w:spacing w:after="0"/>
      <w:jc w:val="center"/>
      <w:outlineLvl w:val="0"/>
    </w:pPr>
    <w:rPr>
      <w:b/>
      <w:caps/>
      <w:color w:val="000000" w:themeColor="text1"/>
      <w:spacing w:val="1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0310C9"/>
    <w:pPr>
      <w:pBdr>
        <w:top w:val="single" w:sz="24" w:space="0" w:color="F3FFC9" w:themeColor="accent1" w:themeTint="33"/>
        <w:left w:val="single" w:sz="24" w:space="0" w:color="F3FFC9" w:themeColor="accent1" w:themeTint="33"/>
        <w:bottom w:val="single" w:sz="24" w:space="0" w:color="F3FFC9" w:themeColor="accent1" w:themeTint="33"/>
        <w:right w:val="single" w:sz="24" w:space="0" w:color="F3FFC9" w:themeColor="accent1" w:themeTint="33"/>
      </w:pBdr>
      <w:shd w:val="clear" w:color="auto" w:fill="F3FFC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qFormat/>
    <w:rsid w:val="000310C9"/>
    <w:pPr>
      <w:pBdr>
        <w:top w:val="single" w:sz="6" w:space="2" w:color="C0F400" w:themeColor="accent1"/>
      </w:pBdr>
      <w:spacing w:before="300" w:after="0"/>
      <w:outlineLvl w:val="2"/>
    </w:pPr>
    <w:rPr>
      <w:caps/>
      <w:color w:val="5F790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qFormat/>
    <w:rsid w:val="000310C9"/>
    <w:pPr>
      <w:pBdr>
        <w:top w:val="dotted" w:sz="6" w:space="2" w:color="C0F400" w:themeColor="accent1"/>
      </w:pBdr>
      <w:spacing w:before="200" w:after="0"/>
      <w:outlineLvl w:val="3"/>
    </w:pPr>
    <w:rPr>
      <w:caps/>
      <w:color w:val="8FB60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qFormat/>
    <w:rsid w:val="000310C9"/>
    <w:pPr>
      <w:pBdr>
        <w:bottom w:val="single" w:sz="6" w:space="1" w:color="C0F400" w:themeColor="accent1"/>
      </w:pBdr>
      <w:spacing w:before="200" w:after="0"/>
      <w:outlineLvl w:val="4"/>
    </w:pPr>
    <w:rPr>
      <w:caps/>
      <w:color w:val="8FB60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qFormat/>
    <w:rsid w:val="000310C9"/>
    <w:pPr>
      <w:pBdr>
        <w:bottom w:val="dotted" w:sz="6" w:space="1" w:color="C0F400" w:themeColor="accent1"/>
      </w:pBdr>
      <w:spacing w:before="200" w:after="0"/>
      <w:outlineLvl w:val="5"/>
    </w:pPr>
    <w:rPr>
      <w:caps/>
      <w:color w:val="8FB60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qFormat/>
    <w:rsid w:val="000310C9"/>
    <w:pPr>
      <w:spacing w:before="200" w:after="0"/>
      <w:outlineLvl w:val="6"/>
    </w:pPr>
    <w:rPr>
      <w:caps/>
      <w:color w:val="8FB60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qFormat/>
    <w:rsid w:val="000310C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0310C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paragraph" w:styleId="a4">
    <w:name w:val="Title"/>
    <w:basedOn w:val="a"/>
    <w:next w:val="a"/>
    <w:link w:val="a5"/>
    <w:uiPriority w:val="10"/>
    <w:qFormat/>
    <w:rsid w:val="000310C9"/>
    <w:pPr>
      <w:spacing w:before="0" w:after="0"/>
    </w:pPr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310C9"/>
    <w:rPr>
      <w:rFonts w:asciiTheme="majorHAnsi" w:eastAsiaTheme="majorEastAsia" w:hAnsiTheme="majorHAnsi" w:cstheme="majorBidi"/>
      <w:caps/>
      <w:color w:val="C0F400" w:themeColor="accent1"/>
      <w:spacing w:val="10"/>
      <w:sz w:val="52"/>
      <w:szCs w:val="52"/>
    </w:rPr>
  </w:style>
  <w:style w:type="paragraph" w:styleId="a6">
    <w:name w:val="List Paragraph"/>
    <w:basedOn w:val="a"/>
    <w:uiPriority w:val="34"/>
    <w:semiHidden/>
    <w:rsid w:val="000542EA"/>
    <w:pPr>
      <w:ind w:left="720"/>
      <w:contextualSpacing/>
    </w:pPr>
  </w:style>
  <w:style w:type="numbering" w:customStyle="1" w:styleId="1">
    <w:name w:val="Стиль1"/>
    <w:uiPriority w:val="99"/>
    <w:rsid w:val="006676A1"/>
    <w:pPr>
      <w:numPr>
        <w:numId w:val="6"/>
      </w:numPr>
    </w:pPr>
  </w:style>
  <w:style w:type="character" w:customStyle="1" w:styleId="20">
    <w:name w:val="Заголовок 2 Знак"/>
    <w:basedOn w:val="a0"/>
    <w:link w:val="2"/>
    <w:uiPriority w:val="9"/>
    <w:semiHidden/>
    <w:rsid w:val="005F6219"/>
    <w:rPr>
      <w:caps/>
      <w:spacing w:val="15"/>
      <w:sz w:val="22"/>
      <w:shd w:val="clear" w:color="auto" w:fill="F3FFC9" w:themeFill="accent1" w:themeFillTint="33"/>
    </w:rPr>
  </w:style>
  <w:style w:type="paragraph" w:customStyle="1" w:styleId="31">
    <w:name w:val="Адрес 3"/>
    <w:basedOn w:val="a7"/>
    <w:link w:val="32"/>
    <w:semiHidden/>
    <w:rsid w:val="00CD5D33"/>
    <w:pPr>
      <w:spacing w:after="0"/>
      <w:jc w:val="center"/>
    </w:pPr>
    <w:rPr>
      <w:rFonts w:ascii="Century Gothic" w:hAnsi="Century Gothic"/>
      <w:color w:val="05D74D" w:themeColor="accent2"/>
    </w:rPr>
  </w:style>
  <w:style w:type="character" w:customStyle="1" w:styleId="32">
    <w:name w:val="Адрес 3 (знак)"/>
    <w:basedOn w:val="a8"/>
    <w:link w:val="31"/>
    <w:semiHidden/>
    <w:rsid w:val="005F6219"/>
    <w:rPr>
      <w:rFonts w:ascii="Century Gothic" w:hAnsi="Century Gothic"/>
      <w:caps/>
      <w:color w:val="05D74D" w:themeColor="accent2"/>
      <w:spacing w:val="10"/>
      <w:sz w:val="21"/>
      <w:szCs w:val="21"/>
    </w:rPr>
  </w:style>
  <w:style w:type="paragraph" w:styleId="a7">
    <w:name w:val="Subtitle"/>
    <w:basedOn w:val="a"/>
    <w:next w:val="a"/>
    <w:link w:val="a8"/>
    <w:uiPriority w:val="11"/>
    <w:semiHidden/>
    <w:rsid w:val="000310C9"/>
    <w:pPr>
      <w:spacing w:before="0"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semiHidden/>
    <w:rsid w:val="005F6219"/>
    <w:rPr>
      <w:caps/>
      <w:color w:val="595959" w:themeColor="text1" w:themeTint="A6"/>
      <w:spacing w:val="10"/>
      <w:sz w:val="21"/>
      <w:szCs w:val="21"/>
    </w:rPr>
  </w:style>
  <w:style w:type="paragraph" w:styleId="a9">
    <w:name w:val="Normal (Web)"/>
    <w:basedOn w:val="a"/>
    <w:uiPriority w:val="99"/>
    <w:semiHidden/>
    <w:unhideWhenUsed/>
    <w:rsid w:val="00B74BA4"/>
    <w:pPr>
      <w:spacing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11">
    <w:name w:val="Заголовок 1 Знак"/>
    <w:basedOn w:val="a0"/>
    <w:link w:val="10"/>
    <w:uiPriority w:val="9"/>
    <w:rsid w:val="00F40AD1"/>
    <w:rPr>
      <w:b/>
      <w:caps/>
      <w:color w:val="000000" w:themeColor="text1"/>
      <w:spacing w:val="15"/>
      <w:sz w:val="32"/>
      <w:szCs w:val="32"/>
      <w:shd w:val="clear" w:color="auto" w:fill="C0F400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5F6219"/>
    <w:rPr>
      <w:caps/>
      <w:color w:val="5F7900" w:themeColor="accent1" w:themeShade="7F"/>
      <w:spacing w:val="15"/>
      <w:sz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6219"/>
    <w:rPr>
      <w:caps/>
      <w:color w:val="8FB600" w:themeColor="accent1" w:themeShade="BF"/>
      <w:spacing w:val="10"/>
      <w:sz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F621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F6219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0310C9"/>
    <w:rPr>
      <w:b/>
      <w:bCs/>
      <w:color w:val="8FB600" w:themeColor="accent1" w:themeShade="BF"/>
      <w:sz w:val="16"/>
      <w:szCs w:val="16"/>
    </w:rPr>
  </w:style>
  <w:style w:type="character" w:styleId="ab">
    <w:name w:val="Strong"/>
    <w:uiPriority w:val="22"/>
    <w:qFormat/>
    <w:rsid w:val="000310C9"/>
    <w:rPr>
      <w:b/>
      <w:bCs/>
    </w:rPr>
  </w:style>
  <w:style w:type="character" w:styleId="ac">
    <w:name w:val="Emphasis"/>
    <w:uiPriority w:val="20"/>
    <w:semiHidden/>
    <w:rsid w:val="000310C9"/>
    <w:rPr>
      <w:caps/>
      <w:color w:val="5F7900" w:themeColor="accent1" w:themeShade="7F"/>
      <w:spacing w:val="5"/>
    </w:rPr>
  </w:style>
  <w:style w:type="paragraph" w:styleId="ad">
    <w:name w:val="No Spacing"/>
    <w:uiPriority w:val="1"/>
    <w:qFormat/>
    <w:rsid w:val="000310C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rsid w:val="005F6219"/>
    <w:pPr>
      <w:ind w:left="810" w:right="900"/>
      <w:jc w:val="center"/>
    </w:pPr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character" w:customStyle="1" w:styleId="22">
    <w:name w:val="Цитата 2 Знак"/>
    <w:basedOn w:val="a0"/>
    <w:link w:val="21"/>
    <w:uiPriority w:val="29"/>
    <w:rsid w:val="005F6219"/>
    <w:rPr>
      <w:rFonts w:asciiTheme="majorHAnsi" w:hAnsiTheme="majorHAnsi"/>
      <w:b/>
      <w:smallCaps/>
      <w:noProof/>
      <w:color w:val="FFFFFF" w:themeColor="background1"/>
      <w:sz w:val="36"/>
      <w:szCs w:val="36"/>
    </w:rPr>
  </w:style>
  <w:style w:type="paragraph" w:styleId="ae">
    <w:name w:val="Intense Quote"/>
    <w:basedOn w:val="a"/>
    <w:next w:val="a"/>
    <w:link w:val="af"/>
    <w:uiPriority w:val="30"/>
    <w:semiHidden/>
    <w:rsid w:val="000310C9"/>
    <w:pPr>
      <w:spacing w:before="240" w:after="240"/>
      <w:ind w:left="1080" w:right="1080"/>
      <w:jc w:val="center"/>
    </w:pPr>
    <w:rPr>
      <w:color w:val="C0F400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semiHidden/>
    <w:rsid w:val="005F6219"/>
    <w:rPr>
      <w:color w:val="C0F400" w:themeColor="accent1"/>
      <w:sz w:val="24"/>
      <w:szCs w:val="24"/>
    </w:rPr>
  </w:style>
  <w:style w:type="character" w:styleId="af0">
    <w:name w:val="Subtle Emphasis"/>
    <w:uiPriority w:val="19"/>
    <w:semiHidden/>
    <w:rsid w:val="000310C9"/>
    <w:rPr>
      <w:i/>
      <w:iCs/>
      <w:color w:val="5F7900" w:themeColor="accent1" w:themeShade="7F"/>
    </w:rPr>
  </w:style>
  <w:style w:type="character" w:styleId="af1">
    <w:name w:val="Intense Emphasis"/>
    <w:uiPriority w:val="21"/>
    <w:semiHidden/>
    <w:rsid w:val="000310C9"/>
    <w:rPr>
      <w:b/>
      <w:bCs/>
      <w:caps/>
      <w:color w:val="5F7900" w:themeColor="accent1" w:themeShade="7F"/>
      <w:spacing w:val="10"/>
    </w:rPr>
  </w:style>
  <w:style w:type="character" w:styleId="af2">
    <w:name w:val="Subtle Reference"/>
    <w:uiPriority w:val="31"/>
    <w:semiHidden/>
    <w:rsid w:val="000310C9"/>
    <w:rPr>
      <w:b/>
      <w:bCs/>
      <w:color w:val="C0F400" w:themeColor="accent1"/>
    </w:rPr>
  </w:style>
  <w:style w:type="character" w:styleId="af3">
    <w:name w:val="Intense Reference"/>
    <w:uiPriority w:val="32"/>
    <w:semiHidden/>
    <w:rsid w:val="000310C9"/>
    <w:rPr>
      <w:b/>
      <w:bCs/>
      <w:i/>
      <w:iCs/>
      <w:caps/>
      <w:color w:val="C0F400" w:themeColor="accent1"/>
    </w:rPr>
  </w:style>
  <w:style w:type="character" w:styleId="af4">
    <w:name w:val="Book Title"/>
    <w:uiPriority w:val="33"/>
    <w:semiHidden/>
    <w:rsid w:val="000310C9"/>
    <w:rPr>
      <w:b/>
      <w:bCs/>
      <w:i/>
      <w:iCs/>
      <w:spacing w:val="0"/>
    </w:rPr>
  </w:style>
  <w:style w:type="paragraph" w:styleId="af5">
    <w:name w:val="TOC Heading"/>
    <w:basedOn w:val="10"/>
    <w:next w:val="a"/>
    <w:uiPriority w:val="39"/>
    <w:semiHidden/>
    <w:unhideWhenUsed/>
    <w:qFormat/>
    <w:rsid w:val="000310C9"/>
    <w:pPr>
      <w:outlineLvl w:val="9"/>
    </w:pPr>
  </w:style>
  <w:style w:type="paragraph" w:styleId="af6">
    <w:name w:val="header"/>
    <w:basedOn w:val="a"/>
    <w:link w:val="af7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F6219"/>
    <w:rPr>
      <w:sz w:val="22"/>
    </w:rPr>
  </w:style>
  <w:style w:type="paragraph" w:styleId="af8">
    <w:name w:val="footer"/>
    <w:basedOn w:val="a"/>
    <w:link w:val="af9"/>
    <w:uiPriority w:val="99"/>
    <w:semiHidden/>
    <w:rsid w:val="00FD4BCB"/>
    <w:pPr>
      <w:tabs>
        <w:tab w:val="center" w:pos="4680"/>
        <w:tab w:val="right" w:pos="9360"/>
      </w:tabs>
      <w:spacing w:before="0" w:after="0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F6219"/>
    <w:rPr>
      <w:sz w:val="22"/>
    </w:rPr>
  </w:style>
  <w:style w:type="character" w:styleId="afa">
    <w:name w:val="Placeholder Text"/>
    <w:basedOn w:val="a0"/>
    <w:uiPriority w:val="99"/>
    <w:semiHidden/>
    <w:rsid w:val="001A07CD"/>
    <w:rPr>
      <w:color w:val="808080"/>
    </w:rPr>
  </w:style>
  <w:style w:type="paragraph" w:customStyle="1" w:styleId="afb">
    <w:name w:val="Контактные данные"/>
    <w:basedOn w:val="a"/>
    <w:qFormat/>
    <w:rsid w:val="00F40AD1"/>
    <w:pPr>
      <w:spacing w:before="0" w:after="0" w:line="259" w:lineRule="auto"/>
      <w:jc w:val="center"/>
    </w:pPr>
    <w:rPr>
      <w:caps/>
      <w:color w:val="FFFFFF" w:themeColor="background1"/>
      <w:sz w:val="28"/>
      <w:szCs w:val="22"/>
      <w:lang w:eastAsia="ja-JP"/>
    </w:rPr>
  </w:style>
  <w:style w:type="paragraph" w:customStyle="1" w:styleId="afc">
    <w:name w:val="Обычный на темном фоне"/>
    <w:basedOn w:val="a"/>
    <w:qFormat/>
    <w:rsid w:val="005F6219"/>
    <w:rPr>
      <w:noProof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&#1064;&#1072;&#1073;&#1083;&#1086;&#1085;&#1099;\&#1041;&#1091;&#1082;&#1083;&#1077;&#1090;%20&#1086;%20&#1087;&#1088;&#1086;&#1075;&#1088;&#1072;&#1084;&#1084;&#1085;&#1086;&#1084;%20&#1086;&#1073;&#1077;&#1089;&#1087;&#1077;&#1095;&#1077;&#1085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8EADD96A9F40A59521C4FDB7130D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C142B7-BFA3-48D4-AB85-92269D915831}"/>
      </w:docPartPr>
      <w:docPartBody>
        <w:p w:rsidR="00000000" w:rsidRDefault="00D206F3">
          <w:pPr>
            <w:pStyle w:val="BB8EADD96A9F40A59521C4FDB7130DD3"/>
          </w:pPr>
          <w:r w:rsidRPr="00F40AD1">
            <w:rPr>
              <w:rStyle w:val="a3"/>
              <w:lang w:bidi="ru-RU"/>
            </w:rPr>
            <w:t>Город, регион, почтовый индекс</w:t>
          </w:r>
        </w:p>
      </w:docPartBody>
    </w:docPart>
    <w:docPart>
      <w:docPartPr>
        <w:name w:val="C9190A4A09EB4E5BA0EF6786D0F4B4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1789DB-C1D7-44BC-B94C-3E32A8AAD7B0}"/>
      </w:docPartPr>
      <w:docPartBody>
        <w:p w:rsidR="00000000" w:rsidRDefault="00D206F3">
          <w:pPr>
            <w:pStyle w:val="C9190A4A09EB4E5BA0EF6786D0F4B4D1"/>
          </w:pPr>
          <w:r w:rsidRPr="00F40AD1">
            <w:rPr>
              <w:rStyle w:val="a3"/>
              <w:lang w:bidi="ru-RU"/>
            </w:rPr>
            <w:t>Номер телефона</w:t>
          </w:r>
        </w:p>
      </w:docPartBody>
    </w:docPart>
    <w:docPart>
      <w:docPartPr>
        <w:name w:val="708665C3363D4C27834739261D6510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C7E4B1-B790-41C9-9CA4-35C3270A4185}"/>
      </w:docPartPr>
      <w:docPartBody>
        <w:p w:rsidR="00000000" w:rsidRDefault="00D206F3">
          <w:pPr>
            <w:pStyle w:val="708665C3363D4C27834739261D651049"/>
          </w:pPr>
          <w:r w:rsidRPr="00F40AD1">
            <w:rPr>
              <w:rStyle w:val="a3"/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F60"/>
    <w:rsid w:val="008B0F60"/>
    <w:rsid w:val="00D2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6E9A163CC44E7A8028DE18E606C9BF">
    <w:name w:val="1D6E9A163CC44E7A8028DE18E606C9BF"/>
  </w:style>
  <w:style w:type="paragraph" w:customStyle="1" w:styleId="24204475A30349BC882B6795A1693574">
    <w:name w:val="24204475A30349BC882B6795A1693574"/>
  </w:style>
  <w:style w:type="paragraph" w:customStyle="1" w:styleId="8496100741C349B7A0899D95A02267D4">
    <w:name w:val="8496100741C349B7A0899D95A02267D4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315C8E826A1E4AB1ACBFDF67C14E7409">
    <w:name w:val="315C8E826A1E4AB1ACBFDF67C14E7409"/>
  </w:style>
  <w:style w:type="paragraph" w:customStyle="1" w:styleId="BB8EADD96A9F40A59521C4FDB7130DD3">
    <w:name w:val="BB8EADD96A9F40A59521C4FDB7130DD3"/>
  </w:style>
  <w:style w:type="paragraph" w:customStyle="1" w:styleId="C9190A4A09EB4E5BA0EF6786D0F4B4D1">
    <w:name w:val="C9190A4A09EB4E5BA0EF6786D0F4B4D1"/>
  </w:style>
  <w:style w:type="paragraph" w:customStyle="1" w:styleId="708665C3363D4C27834739261D651049">
    <w:name w:val="708665C3363D4C27834739261D651049"/>
  </w:style>
  <w:style w:type="paragraph" w:customStyle="1" w:styleId="46F87AD126994B87B12DE32AD432CF40">
    <w:name w:val="46F87AD126994B87B12DE32AD432CF40"/>
  </w:style>
  <w:style w:type="paragraph" w:customStyle="1" w:styleId="5BFB5AC98BE349F68279786BC1ED5927">
    <w:name w:val="5BFB5AC98BE349F68279786BC1ED5927"/>
  </w:style>
  <w:style w:type="paragraph" w:customStyle="1" w:styleId="C4845736D943413F81BE7BB02D2D4A9B">
    <w:name w:val="C4845736D943413F81BE7BB02D2D4A9B"/>
  </w:style>
  <w:style w:type="paragraph" w:customStyle="1" w:styleId="B445CFBC4A8C4A7E9BDC8695D4C3E30C">
    <w:name w:val="B445CFBC4A8C4A7E9BDC8695D4C3E30C"/>
  </w:style>
  <w:style w:type="paragraph" w:customStyle="1" w:styleId="B0A6A3EC887A4D65B03AD616DDE975A0">
    <w:name w:val="B0A6A3EC887A4D65B03AD616DDE975A0"/>
  </w:style>
  <w:style w:type="paragraph" w:customStyle="1" w:styleId="CBC4DCC2BB044D1B9DF07843B3249F6E">
    <w:name w:val="CBC4DCC2BB044D1B9DF07843B3249F6E"/>
  </w:style>
  <w:style w:type="paragraph" w:customStyle="1" w:styleId="EB722D62436E491FBBE5A1559C58A2F0">
    <w:name w:val="EB722D62436E491FBBE5A1559C58A2F0"/>
    <w:rsid w:val="008B0F60"/>
  </w:style>
  <w:style w:type="paragraph" w:customStyle="1" w:styleId="5D9B8C76BD0A4271AE00E0AA35396DD8">
    <w:name w:val="5D9B8C76BD0A4271AE00E0AA35396DD8"/>
    <w:rsid w:val="008B0F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ftw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F400"/>
      </a:accent1>
      <a:accent2>
        <a:srgbClr val="05D74D"/>
      </a:accent2>
      <a:accent3>
        <a:srgbClr val="2F3342"/>
      </a:accent3>
      <a:accent4>
        <a:srgbClr val="038B30"/>
      </a:accent4>
      <a:accent5>
        <a:srgbClr val="05EE55"/>
      </a:accent5>
      <a:accent6>
        <a:srgbClr val="70AD47"/>
      </a:accent6>
      <a:hlink>
        <a:srgbClr val="05D74D"/>
      </a:hlink>
      <a:folHlink>
        <a:srgbClr val="C0F4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604A50-4042-40A4-A242-BE3D7F5A0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DE27E0C-3348-4039-8278-A0F246299E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8D306-7694-4CCA-8222-C29636FBC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58C610-D4E5-48C8-8174-0C5648578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о программном обеспечении</Template>
  <TotalTime>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2020-05-14T02:25:00Z</dcterms:created>
  <dcterms:modified xsi:type="dcterms:W3CDTF">2020-05-14T02:25:00Z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